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E6A60" w14:textId="77777777" w:rsidR="00BF4A90" w:rsidRDefault="00BF4A90" w:rsidP="006F05CC">
      <w:pPr>
        <w:pStyle w:val="PGNormaal"/>
      </w:pPr>
      <w:r>
        <w:t xml:space="preserve">INTENTIEVERKLARING </w:t>
      </w:r>
    </w:p>
    <w:p w14:paraId="79639AF8" w14:textId="77777777" w:rsidR="00BF4A90" w:rsidRDefault="00BF4A90" w:rsidP="006F05CC">
      <w:pPr>
        <w:pStyle w:val="PGNormaal"/>
      </w:pPr>
    </w:p>
    <w:p w14:paraId="11D591CD" w14:textId="49AD6CB6" w:rsidR="0029607E" w:rsidRPr="00704802" w:rsidRDefault="00A92049" w:rsidP="006F05CC">
      <w:pPr>
        <w:pStyle w:val="PGNormaal"/>
      </w:pPr>
      <w:r w:rsidRPr="00704802">
        <w:t xml:space="preserve">Onderstaand collectief </w:t>
      </w:r>
      <w:r w:rsidR="00A43F54" w:rsidRPr="00704802">
        <w:t>wil</w:t>
      </w:r>
      <w:r w:rsidR="0029607E" w:rsidRPr="00704802">
        <w:t xml:space="preserve"> bij de provincie Gelderland een subsidie aanvragen voor een onderzoek naar de haalbaarheid en eventuele planontwikkeling ten behoeve van daadwerkelijke realisatie van een CPO-initiatief op </w:t>
      </w:r>
      <w:r w:rsidR="00B04140" w:rsidRPr="00704802">
        <w:t>onderstaande</w:t>
      </w:r>
      <w:r w:rsidR="0029607E" w:rsidRPr="00704802">
        <w:t xml:space="preserve"> door dit collectief beoogde locatie in onze gemeente. </w:t>
      </w:r>
    </w:p>
    <w:p w14:paraId="7D3D21D6" w14:textId="28506F55" w:rsidR="006E7511" w:rsidRPr="00704802" w:rsidRDefault="0029607E" w:rsidP="006F05CC">
      <w:pPr>
        <w:pStyle w:val="PGNormaal"/>
      </w:pPr>
      <w:r w:rsidRPr="00704802">
        <w:t>V</w:t>
      </w:r>
      <w:r w:rsidR="00A92049" w:rsidRPr="00704802">
        <w:t>oor</w:t>
      </w:r>
      <w:r w:rsidR="00206BFE" w:rsidRPr="00704802">
        <w:t xml:space="preserve"> het aanvragen van</w:t>
      </w:r>
      <w:r w:rsidR="00A92049" w:rsidRPr="00704802">
        <w:t xml:space="preserve"> deze provinciale subsidie is </w:t>
      </w:r>
      <w:hyperlink r:id="rId5" w:history="1">
        <w:r w:rsidR="00E2231C" w:rsidRPr="00704802">
          <w:rPr>
            <w:rStyle w:val="Hyperlink"/>
            <w:color w:val="auto"/>
            <w:u w:val="none"/>
          </w:rPr>
          <w:t>conform de subsidieregeling</w:t>
        </w:r>
      </w:hyperlink>
      <w:r w:rsidR="00E2231C" w:rsidRPr="00704802">
        <w:t xml:space="preserve"> </w:t>
      </w:r>
      <w:r w:rsidR="00A92049" w:rsidRPr="00704802">
        <w:t xml:space="preserve">een intentieverklaring nodig van de gemeente. </w:t>
      </w:r>
    </w:p>
    <w:p w14:paraId="2D4817CA" w14:textId="77777777" w:rsidR="00A92049" w:rsidRPr="00704802" w:rsidRDefault="00A92049" w:rsidP="006F05CC">
      <w:pPr>
        <w:pStyle w:val="PGNormaal"/>
      </w:pPr>
    </w:p>
    <w:p w14:paraId="41C55C67" w14:textId="77777777" w:rsidR="00712D20" w:rsidRPr="00704802" w:rsidRDefault="00206BFE" w:rsidP="006F05CC">
      <w:pPr>
        <w:pStyle w:val="PGNormaal"/>
      </w:pPr>
      <w:r w:rsidRPr="00704802">
        <w:t>Bij deze wordt namens onze</w:t>
      </w:r>
      <w:r w:rsidR="006E7511" w:rsidRPr="00704802">
        <w:t xml:space="preserve"> </w:t>
      </w:r>
      <w:r w:rsidR="00A92049" w:rsidRPr="00704802">
        <w:t>gemeente</w:t>
      </w:r>
      <w:r w:rsidR="00712D20" w:rsidRPr="00704802">
        <w:t xml:space="preserve"> verklaard</w:t>
      </w:r>
      <w:r w:rsidR="00A92049" w:rsidRPr="00704802">
        <w:t xml:space="preserve"> </w:t>
      </w:r>
      <w:r w:rsidR="00712D20" w:rsidRPr="00704802">
        <w:t xml:space="preserve">dat de gemeente </w:t>
      </w:r>
      <w:r w:rsidR="00BF4A90" w:rsidRPr="00704802">
        <w:t xml:space="preserve">de intentie </w:t>
      </w:r>
      <w:r w:rsidR="00712D20" w:rsidRPr="00704802">
        <w:t xml:space="preserve">heeft om </w:t>
      </w:r>
      <w:r w:rsidR="00935A09" w:rsidRPr="00704802">
        <w:t>mee te werken aan</w:t>
      </w:r>
      <w:r w:rsidR="00712D20" w:rsidRPr="00704802">
        <w:t xml:space="preserve"> onderzoek naar de haalbaarheid van</w:t>
      </w:r>
      <w:r w:rsidR="00935A09" w:rsidRPr="00704802">
        <w:t xml:space="preserve"> </w:t>
      </w:r>
      <w:r w:rsidR="00712D20" w:rsidRPr="00704802">
        <w:t xml:space="preserve">de realisatie en eventuele daadwerkelijke realisatie van </w:t>
      </w:r>
      <w:r w:rsidR="00935A09" w:rsidRPr="00704802">
        <w:t>dit initiatief</w:t>
      </w:r>
      <w:r w:rsidRPr="00704802">
        <w:t xml:space="preserve"> op de beoogde locatie</w:t>
      </w:r>
      <w:r w:rsidR="00935A09" w:rsidRPr="00704802">
        <w:t xml:space="preserve">. </w:t>
      </w:r>
    </w:p>
    <w:p w14:paraId="4B76A1DA" w14:textId="664402B5" w:rsidR="00A92049" w:rsidRPr="00704802" w:rsidRDefault="00712D20" w:rsidP="006F05CC">
      <w:pPr>
        <w:pStyle w:val="PGNormaal"/>
      </w:pPr>
      <w:r w:rsidRPr="00704802">
        <w:t xml:space="preserve">Onze gemeente wijst het </w:t>
      </w:r>
      <w:r w:rsidR="00A92049" w:rsidRPr="00704802">
        <w:t xml:space="preserve">collectief </w:t>
      </w:r>
      <w:r w:rsidRPr="00704802">
        <w:t xml:space="preserve">er </w:t>
      </w:r>
      <w:r w:rsidR="00D70EF9" w:rsidRPr="00704802">
        <w:t xml:space="preserve">ten overvloede </w:t>
      </w:r>
      <w:r w:rsidRPr="00704802">
        <w:t xml:space="preserve">op dat </w:t>
      </w:r>
      <w:r w:rsidR="00BF4A90" w:rsidRPr="00704802">
        <w:t xml:space="preserve">bij </w:t>
      </w:r>
      <w:r w:rsidR="00935A09" w:rsidRPr="00704802">
        <w:t xml:space="preserve">het </w:t>
      </w:r>
      <w:r w:rsidR="00BF4A90" w:rsidRPr="00704802">
        <w:t xml:space="preserve">onderzoeken </w:t>
      </w:r>
      <w:r w:rsidRPr="00704802">
        <w:t>van</w:t>
      </w:r>
      <w:r w:rsidR="00BF4A90" w:rsidRPr="00704802">
        <w:t xml:space="preserve"> de haalbaarheid </w:t>
      </w:r>
      <w:r w:rsidR="00935A09" w:rsidRPr="00704802">
        <w:t xml:space="preserve">en het ontwikkelen van het project </w:t>
      </w:r>
      <w:r w:rsidRPr="00704802">
        <w:t xml:space="preserve">op de beoogde locatie vereist is dat wordt voldaan de relevante randvoorwaarden, te weten: </w:t>
      </w:r>
      <w:r w:rsidR="00A92049" w:rsidRPr="00704802">
        <w:t xml:space="preserve">de </w:t>
      </w:r>
      <w:r w:rsidR="00935A09" w:rsidRPr="00704802">
        <w:t xml:space="preserve">geldende </w:t>
      </w:r>
      <w:r w:rsidR="00A92049" w:rsidRPr="00704802">
        <w:t>woonvisie van de gemeente</w:t>
      </w:r>
      <w:r w:rsidRPr="00704802">
        <w:t xml:space="preserve">, </w:t>
      </w:r>
      <w:r w:rsidR="00BF4A90" w:rsidRPr="00704802">
        <w:t xml:space="preserve">de </w:t>
      </w:r>
      <w:r w:rsidR="00A92049" w:rsidRPr="00704802">
        <w:t>regionale woonagenda</w:t>
      </w:r>
      <w:r w:rsidRPr="00704802">
        <w:t xml:space="preserve"> </w:t>
      </w:r>
      <w:r w:rsidR="006C1C83" w:rsidRPr="00704802">
        <w:t xml:space="preserve">en </w:t>
      </w:r>
      <w:r w:rsidRPr="00704802">
        <w:t xml:space="preserve">de toepasselijke </w:t>
      </w:r>
      <w:r w:rsidR="006C1C83" w:rsidRPr="00704802">
        <w:t>wet- en regelgeving</w:t>
      </w:r>
      <w:r w:rsidR="00A92049" w:rsidRPr="00704802">
        <w:t xml:space="preserve">. </w:t>
      </w:r>
    </w:p>
    <w:p w14:paraId="212BF825" w14:textId="77777777" w:rsidR="00935A09" w:rsidRPr="00704802" w:rsidRDefault="00935A09" w:rsidP="006F05CC">
      <w:pPr>
        <w:pStyle w:val="PGNormaal"/>
      </w:pPr>
    </w:p>
    <w:p w14:paraId="2EDB7604" w14:textId="77777777" w:rsidR="00B95E2C" w:rsidRPr="00704802" w:rsidRDefault="00A92049" w:rsidP="006F05CC">
      <w:pPr>
        <w:pStyle w:val="PGNormaal"/>
      </w:pPr>
      <w:r w:rsidRPr="00704802">
        <w:t>Naam van het collectief</w:t>
      </w:r>
      <w:r w:rsidR="006E7511" w:rsidRPr="00704802">
        <w:tab/>
      </w:r>
      <w:r w:rsidR="006E7511" w:rsidRPr="00704802">
        <w:tab/>
      </w:r>
      <w:r w:rsidR="00B95E2C" w:rsidRPr="00704802">
        <w:t xml:space="preserve">: </w:t>
      </w:r>
    </w:p>
    <w:p w14:paraId="344B3160" w14:textId="77777777" w:rsidR="00B95E2C" w:rsidRPr="00704802" w:rsidRDefault="00B95E2C" w:rsidP="006F05CC">
      <w:pPr>
        <w:pStyle w:val="PGNormaal"/>
      </w:pPr>
    </w:p>
    <w:p w14:paraId="43B1F303" w14:textId="58EF3728" w:rsidR="00B95E2C" w:rsidRPr="00704802" w:rsidRDefault="00A92049" w:rsidP="006F05CC">
      <w:pPr>
        <w:pStyle w:val="PGNormaal"/>
      </w:pPr>
      <w:r w:rsidRPr="00704802">
        <w:t>Beoogde l</w:t>
      </w:r>
      <w:r w:rsidR="00B95E2C" w:rsidRPr="00704802">
        <w:t>ocatie</w:t>
      </w:r>
      <w:r w:rsidR="006E7511" w:rsidRPr="00704802">
        <w:tab/>
      </w:r>
      <w:r w:rsidR="006E7511" w:rsidRPr="00704802">
        <w:tab/>
      </w:r>
      <w:r w:rsidR="006E7511" w:rsidRPr="00704802">
        <w:tab/>
      </w:r>
      <w:r w:rsidR="00B95E2C" w:rsidRPr="00704802">
        <w:t>:</w:t>
      </w:r>
      <w:r w:rsidR="00C7169F" w:rsidRPr="00704802">
        <w:t>(adres invullen alsmede kadastrale registratie)</w:t>
      </w:r>
    </w:p>
    <w:p w14:paraId="1CC48A57" w14:textId="77777777" w:rsidR="00B95E2C" w:rsidRDefault="00B95E2C" w:rsidP="006F05CC">
      <w:pPr>
        <w:pStyle w:val="PGNormaal"/>
      </w:pPr>
      <w:bookmarkStart w:id="0" w:name="_GoBack"/>
      <w:bookmarkEnd w:id="0"/>
    </w:p>
    <w:p w14:paraId="3AFBF3B0" w14:textId="77777777" w:rsidR="00B95E2C" w:rsidRDefault="006E7511" w:rsidP="006F05CC">
      <w:pPr>
        <w:pStyle w:val="PGNormaal"/>
      </w:pPr>
      <w:r>
        <w:t>In de g</w:t>
      </w:r>
      <w:r w:rsidR="00B95E2C">
        <w:t>emeente</w:t>
      </w:r>
      <w:r>
        <w:tab/>
      </w:r>
      <w:r>
        <w:tab/>
      </w:r>
      <w:r>
        <w:tab/>
      </w:r>
      <w:r w:rsidR="00B95E2C">
        <w:t xml:space="preserve">: </w:t>
      </w:r>
    </w:p>
    <w:p w14:paraId="6EC076BC" w14:textId="77777777" w:rsidR="00B95E2C" w:rsidRDefault="00B95E2C" w:rsidP="006F05CC">
      <w:pPr>
        <w:pStyle w:val="PGNormaal"/>
      </w:pPr>
    </w:p>
    <w:p w14:paraId="6897F54B" w14:textId="77777777" w:rsidR="00B95E2C" w:rsidRDefault="00B95E2C" w:rsidP="006F05CC">
      <w:pPr>
        <w:pStyle w:val="PGNormaal"/>
      </w:pPr>
      <w:r>
        <w:t>Contactpersoon gemeente</w:t>
      </w:r>
      <w:r w:rsidR="006E7511">
        <w:tab/>
      </w:r>
      <w:r>
        <w:t xml:space="preserve">: </w:t>
      </w:r>
    </w:p>
    <w:p w14:paraId="28AA26C6" w14:textId="77777777" w:rsidR="00B95E2C" w:rsidRDefault="00B95E2C" w:rsidP="006F05CC">
      <w:pPr>
        <w:pStyle w:val="PGNormaal"/>
      </w:pPr>
    </w:p>
    <w:p w14:paraId="229E3C51" w14:textId="77777777" w:rsidR="006E7511" w:rsidRDefault="00935A09" w:rsidP="006F05CC">
      <w:pPr>
        <w:pStyle w:val="PGNormaal"/>
      </w:pPr>
      <w:r>
        <w:t>W</w:t>
      </w:r>
      <w:r w:rsidR="006E7511">
        <w:t>ethouder</w:t>
      </w:r>
      <w:r w:rsidR="006E7511">
        <w:tab/>
      </w:r>
      <w:r>
        <w:tab/>
      </w:r>
      <w:r>
        <w:tab/>
      </w:r>
      <w:r w:rsidR="006E7511">
        <w:t xml:space="preserve">: </w:t>
      </w:r>
    </w:p>
    <w:p w14:paraId="2B7CC6B8" w14:textId="77777777" w:rsidR="006E7511" w:rsidRDefault="006E7511" w:rsidP="006F05CC">
      <w:pPr>
        <w:pStyle w:val="PGNormaal"/>
      </w:pPr>
    </w:p>
    <w:p w14:paraId="6CE04BC5" w14:textId="77777777" w:rsidR="00B95E2C" w:rsidRDefault="00B95E2C" w:rsidP="006F05CC">
      <w:pPr>
        <w:pStyle w:val="PGNormaal"/>
      </w:pPr>
      <w:r>
        <w:t>Datum</w:t>
      </w:r>
      <w:r w:rsidR="006E7511">
        <w:tab/>
      </w:r>
      <w:r w:rsidR="006E7511">
        <w:tab/>
      </w:r>
      <w:r w:rsidR="006E7511">
        <w:tab/>
      </w:r>
      <w:r w:rsidR="006E7511">
        <w:tab/>
      </w:r>
      <w:r>
        <w:t xml:space="preserve">: </w:t>
      </w:r>
    </w:p>
    <w:p w14:paraId="73C7B6FB" w14:textId="77777777" w:rsidR="00B95E2C" w:rsidRDefault="00B95E2C" w:rsidP="006F05CC">
      <w:pPr>
        <w:pStyle w:val="PGNormaal"/>
      </w:pPr>
    </w:p>
    <w:p w14:paraId="4FC3A31C" w14:textId="77777777" w:rsidR="00935A09" w:rsidRDefault="006E7511" w:rsidP="006F05CC">
      <w:pPr>
        <w:pStyle w:val="PGNormaal"/>
      </w:pPr>
      <w:r>
        <w:t>Ondertekend door</w:t>
      </w:r>
      <w:r>
        <w:tab/>
      </w:r>
      <w:r>
        <w:tab/>
        <w:t xml:space="preserve">: </w:t>
      </w:r>
    </w:p>
    <w:p w14:paraId="1F55409E" w14:textId="77777777" w:rsidR="00935A09" w:rsidRDefault="00935A09" w:rsidP="006F05CC">
      <w:pPr>
        <w:pStyle w:val="PGNormaal"/>
      </w:pPr>
    </w:p>
    <w:p w14:paraId="249C9FE7" w14:textId="77777777" w:rsidR="006E7511" w:rsidRDefault="006E7511" w:rsidP="006F05CC">
      <w:pPr>
        <w:pStyle w:val="PGNormaal"/>
      </w:pPr>
      <w:r>
        <w:t>Namens B</w:t>
      </w:r>
      <w:r w:rsidR="00935A09">
        <w:t>&amp;W v</w:t>
      </w:r>
      <w:r>
        <w:t xml:space="preserve">an de gemeente </w:t>
      </w:r>
      <w:r w:rsidR="00935A09">
        <w:tab/>
        <w:t xml:space="preserve">: </w:t>
      </w:r>
    </w:p>
    <w:p w14:paraId="27AF24BB" w14:textId="77777777" w:rsidR="00935A09" w:rsidRDefault="00935A09" w:rsidP="006F05CC">
      <w:pPr>
        <w:pStyle w:val="PGNormaal"/>
      </w:pPr>
    </w:p>
    <w:p w14:paraId="0520DC2D" w14:textId="77777777" w:rsidR="00935A09" w:rsidRDefault="00935A09" w:rsidP="006F05CC">
      <w:pPr>
        <w:pStyle w:val="PGNormaal"/>
      </w:pPr>
      <w:r>
        <w:t>Datum</w:t>
      </w:r>
      <w:r>
        <w:tab/>
      </w:r>
      <w:r>
        <w:tab/>
      </w:r>
      <w:r>
        <w:tab/>
      </w:r>
      <w:r>
        <w:tab/>
        <w:t>:</w:t>
      </w:r>
    </w:p>
    <w:p w14:paraId="58AB4D57" w14:textId="77777777" w:rsidR="00935A09" w:rsidRDefault="00935A09" w:rsidP="006F05CC">
      <w:pPr>
        <w:pStyle w:val="PGNormaal"/>
      </w:pPr>
    </w:p>
    <w:p w14:paraId="3EC2D5C7" w14:textId="77777777" w:rsidR="00E2231C" w:rsidRDefault="00E2231C" w:rsidP="006F05CC">
      <w:pPr>
        <w:pStyle w:val="PGNormaal"/>
      </w:pPr>
    </w:p>
    <w:p w14:paraId="538FFE98" w14:textId="77777777" w:rsidR="00E2231C" w:rsidRDefault="00E2231C" w:rsidP="006F05CC">
      <w:pPr>
        <w:pStyle w:val="PGNormaal"/>
      </w:pPr>
    </w:p>
    <w:p w14:paraId="5626FC1D" w14:textId="77777777" w:rsidR="00E2231C" w:rsidRDefault="00E2231C" w:rsidP="006F05CC">
      <w:pPr>
        <w:pStyle w:val="PGNormaal"/>
      </w:pPr>
    </w:p>
    <w:p w14:paraId="30A2B7C8" w14:textId="77777777" w:rsidR="00E2231C" w:rsidRDefault="00E2231C" w:rsidP="006F05CC">
      <w:pPr>
        <w:pStyle w:val="PGNormaal"/>
      </w:pPr>
    </w:p>
    <w:p w14:paraId="6D7145ED" w14:textId="77777777" w:rsidR="00E2231C" w:rsidRDefault="00E2231C" w:rsidP="006F05CC">
      <w:pPr>
        <w:pStyle w:val="PGNormaal"/>
      </w:pPr>
    </w:p>
    <w:p w14:paraId="2D947FDF" w14:textId="77777777" w:rsidR="00E2231C" w:rsidRDefault="00E2231C" w:rsidP="006F05CC">
      <w:pPr>
        <w:pStyle w:val="PGNormaal"/>
      </w:pPr>
    </w:p>
    <w:p w14:paraId="34FA61B5" w14:textId="77777777" w:rsidR="00E2231C" w:rsidRDefault="00E2231C" w:rsidP="006F05CC">
      <w:pPr>
        <w:pStyle w:val="PGNormaal"/>
      </w:pPr>
    </w:p>
    <w:p w14:paraId="0483327A" w14:textId="77777777" w:rsidR="00E2231C" w:rsidRDefault="00E2231C" w:rsidP="006F05CC">
      <w:pPr>
        <w:pStyle w:val="PGNormaal"/>
      </w:pPr>
    </w:p>
    <w:p w14:paraId="38341E01" w14:textId="77777777" w:rsidR="00E2231C" w:rsidRDefault="00E2231C" w:rsidP="006F05CC">
      <w:pPr>
        <w:pStyle w:val="PGNormaal"/>
      </w:pPr>
    </w:p>
    <w:p w14:paraId="426FE23B" w14:textId="77777777" w:rsidR="00E2231C" w:rsidRDefault="00E2231C" w:rsidP="006F05CC">
      <w:pPr>
        <w:pStyle w:val="PGNormaal"/>
      </w:pPr>
    </w:p>
    <w:p w14:paraId="5946D16A" w14:textId="77777777" w:rsidR="00E2231C" w:rsidRDefault="00E2231C" w:rsidP="006F05CC">
      <w:pPr>
        <w:pStyle w:val="PGNormaal"/>
      </w:pPr>
    </w:p>
    <w:p w14:paraId="0CDCC380" w14:textId="77777777" w:rsidR="00E2231C" w:rsidRDefault="00E2231C" w:rsidP="006F05CC">
      <w:pPr>
        <w:pStyle w:val="PGNormaal"/>
      </w:pPr>
    </w:p>
    <w:p w14:paraId="0C44BFDF" w14:textId="77777777" w:rsidR="00E2231C" w:rsidRDefault="00E2231C" w:rsidP="006F05CC">
      <w:pPr>
        <w:pStyle w:val="PGNormaal"/>
      </w:pPr>
    </w:p>
    <w:p w14:paraId="44819498" w14:textId="77777777" w:rsidR="00E2231C" w:rsidRDefault="00E2231C" w:rsidP="006F05CC">
      <w:pPr>
        <w:pStyle w:val="PGNormaal"/>
      </w:pPr>
    </w:p>
    <w:p w14:paraId="114AA4D8" w14:textId="77777777" w:rsidR="00E2231C" w:rsidRPr="00524790" w:rsidRDefault="00E2231C" w:rsidP="006F05CC">
      <w:pPr>
        <w:pStyle w:val="PGNormaal"/>
      </w:pPr>
    </w:p>
    <w:sectPr w:rsidR="00E2231C" w:rsidRPr="00524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7"/>
  </w:num>
  <w:num w:numId="9">
    <w:abstractNumId w:val="4"/>
  </w:num>
  <w:num w:numId="10">
    <w:abstractNumId w:val="5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lickAndTypeStyle w:val="PGNormaal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2C"/>
    <w:rsid w:val="000D1C37"/>
    <w:rsid w:val="000D3E45"/>
    <w:rsid w:val="00102D36"/>
    <w:rsid w:val="00110A65"/>
    <w:rsid w:val="001248A8"/>
    <w:rsid w:val="00131ED5"/>
    <w:rsid w:val="001578E3"/>
    <w:rsid w:val="001920CF"/>
    <w:rsid w:val="00206BFE"/>
    <w:rsid w:val="00211907"/>
    <w:rsid w:val="0029607E"/>
    <w:rsid w:val="002D7EE3"/>
    <w:rsid w:val="003408E8"/>
    <w:rsid w:val="003812AF"/>
    <w:rsid w:val="003849F9"/>
    <w:rsid w:val="003950D3"/>
    <w:rsid w:val="003D6486"/>
    <w:rsid w:val="004138C8"/>
    <w:rsid w:val="0042793D"/>
    <w:rsid w:val="004438DC"/>
    <w:rsid w:val="00447DEC"/>
    <w:rsid w:val="00452EBF"/>
    <w:rsid w:val="00454CF1"/>
    <w:rsid w:val="004622C9"/>
    <w:rsid w:val="00465D20"/>
    <w:rsid w:val="004D7111"/>
    <w:rsid w:val="00524790"/>
    <w:rsid w:val="005471E0"/>
    <w:rsid w:val="005E6B57"/>
    <w:rsid w:val="005F34FE"/>
    <w:rsid w:val="005F60F6"/>
    <w:rsid w:val="006571CE"/>
    <w:rsid w:val="006A53D1"/>
    <w:rsid w:val="006C1C83"/>
    <w:rsid w:val="006E7511"/>
    <w:rsid w:val="006F05CC"/>
    <w:rsid w:val="006F631B"/>
    <w:rsid w:val="00704802"/>
    <w:rsid w:val="00712D20"/>
    <w:rsid w:val="0075030E"/>
    <w:rsid w:val="007F5D2B"/>
    <w:rsid w:val="008418FE"/>
    <w:rsid w:val="00881667"/>
    <w:rsid w:val="008858B5"/>
    <w:rsid w:val="00893CDE"/>
    <w:rsid w:val="00935A09"/>
    <w:rsid w:val="009D5089"/>
    <w:rsid w:val="00A01C22"/>
    <w:rsid w:val="00A30351"/>
    <w:rsid w:val="00A43F54"/>
    <w:rsid w:val="00A76A29"/>
    <w:rsid w:val="00A92049"/>
    <w:rsid w:val="00A949A3"/>
    <w:rsid w:val="00B04140"/>
    <w:rsid w:val="00B511D0"/>
    <w:rsid w:val="00B95E2C"/>
    <w:rsid w:val="00BA3684"/>
    <w:rsid w:val="00BB6462"/>
    <w:rsid w:val="00BF4A90"/>
    <w:rsid w:val="00C14D2D"/>
    <w:rsid w:val="00C344BC"/>
    <w:rsid w:val="00C7169F"/>
    <w:rsid w:val="00C80912"/>
    <w:rsid w:val="00CD1E0D"/>
    <w:rsid w:val="00D548EE"/>
    <w:rsid w:val="00D70EF9"/>
    <w:rsid w:val="00D7141E"/>
    <w:rsid w:val="00D842D8"/>
    <w:rsid w:val="00DB5269"/>
    <w:rsid w:val="00E01953"/>
    <w:rsid w:val="00E2231C"/>
    <w:rsid w:val="00E43808"/>
    <w:rsid w:val="00E7563F"/>
    <w:rsid w:val="00E770A1"/>
    <w:rsid w:val="00F13C3C"/>
    <w:rsid w:val="00F5399E"/>
    <w:rsid w:val="00FA4F00"/>
    <w:rsid w:val="00FB0384"/>
    <w:rsid w:val="00FB42F5"/>
    <w:rsid w:val="00FD3202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7D68"/>
  <w15:chartTrackingRefBased/>
  <w15:docId w15:val="{BCD2356D-591D-47DC-92EE-6DEF8474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  <w:ind w:left="851" w:hanging="851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liases w:val="PG Normaal (standaard)"/>
    <w:next w:val="Geenafstand"/>
    <w:rsid w:val="002D7EE3"/>
    <w:pPr>
      <w:spacing w:line="280" w:lineRule="exact"/>
    </w:pPr>
    <w:rPr>
      <w:rFonts w:ascii="Georgia" w:hAnsi="Georgia"/>
      <w:sz w:val="19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4138C8"/>
    <w:pPr>
      <w:keepNext/>
      <w:keepLines/>
      <w:numPr>
        <w:numId w:val="4"/>
      </w:numPr>
      <w:tabs>
        <w:tab w:val="left" w:pos="851"/>
      </w:tabs>
      <w:ind w:left="851" w:hanging="851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FE7360"/>
    <w:pPr>
      <w:numPr>
        <w:ilvl w:val="1"/>
        <w:numId w:val="1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881667"/>
    <w:pPr>
      <w:keepNext/>
      <w:keepLines/>
      <w:numPr>
        <w:ilvl w:val="2"/>
        <w:numId w:val="11"/>
      </w:numPr>
      <w:ind w:left="851" w:hanging="851"/>
      <w:outlineLvl w:val="2"/>
    </w:pPr>
    <w:rPr>
      <w:rFonts w:ascii="Arial" w:eastAsiaTheme="majorEastAsia" w:hAnsi="Arial" w:cstheme="majorBidi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0D3E45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3E45"/>
    <w:pPr>
      <w:keepNext/>
      <w:keepLines/>
      <w:numPr>
        <w:ilvl w:val="4"/>
        <w:numId w:val="1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3E45"/>
    <w:pPr>
      <w:keepNext/>
      <w:keepLines/>
      <w:numPr>
        <w:ilvl w:val="5"/>
        <w:numId w:val="1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3E45"/>
    <w:pPr>
      <w:keepNext/>
      <w:keepLines/>
      <w:numPr>
        <w:ilvl w:val="6"/>
        <w:numId w:val="1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3E45"/>
    <w:pPr>
      <w:keepNext/>
      <w:keepLines/>
      <w:numPr>
        <w:ilvl w:val="7"/>
        <w:numId w:val="1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3E45"/>
    <w:pPr>
      <w:keepNext/>
      <w:keepLines/>
      <w:numPr>
        <w:ilvl w:val="8"/>
        <w:numId w:val="1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138C8"/>
    <w:rPr>
      <w:rFonts w:ascii="Arial" w:eastAsiaTheme="majorEastAsia" w:hAnsi="Arial" w:cstheme="majorBidi"/>
      <w:sz w:val="24"/>
      <w:szCs w:val="32"/>
    </w:rPr>
  </w:style>
  <w:style w:type="paragraph" w:styleId="Geenafstand">
    <w:name w:val="No Spacing"/>
    <w:uiPriority w:val="1"/>
    <w:rsid w:val="00CD1E0D"/>
    <w:pPr>
      <w:spacing w:line="240" w:lineRule="auto"/>
    </w:pPr>
    <w:rPr>
      <w:rFonts w:ascii="Georgia" w:hAnsi="Georgia"/>
      <w:sz w:val="19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FE7360"/>
    <w:rPr>
      <w:rFonts w:ascii="Arial" w:eastAsiaTheme="majorEastAsia" w:hAnsi="Arial" w:cstheme="majorBidi"/>
      <w:b/>
      <w:sz w:val="18"/>
      <w:szCs w:val="26"/>
    </w:rPr>
  </w:style>
  <w:style w:type="paragraph" w:styleId="Lijstalinea">
    <w:name w:val="List Paragraph"/>
    <w:basedOn w:val="Standaard"/>
    <w:link w:val="LijstalineaChar"/>
    <w:uiPriority w:val="34"/>
    <w:rsid w:val="00CD1E0D"/>
    <w:pPr>
      <w:ind w:left="720"/>
      <w:contextualSpacing/>
    </w:p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881667"/>
    <w:rPr>
      <w:rFonts w:ascii="Arial" w:eastAsiaTheme="majorEastAsia" w:hAnsi="Arial" w:cstheme="majorBidi"/>
      <w:sz w:val="20"/>
      <w:szCs w:val="24"/>
    </w:rPr>
  </w:style>
  <w:style w:type="paragraph" w:customStyle="1" w:styleId="PGBullits">
    <w:name w:val="PG Bullits"/>
    <w:basedOn w:val="Lijstalinea"/>
    <w:link w:val="PGBullitsChar"/>
    <w:qFormat/>
    <w:rsid w:val="00110A65"/>
    <w:pPr>
      <w:numPr>
        <w:numId w:val="6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110A65"/>
    <w:pPr>
      <w:numPr>
        <w:numId w:val="7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110A65"/>
    <w:rPr>
      <w:rFonts w:ascii="Georgia" w:hAnsi="Georgia"/>
      <w:sz w:val="19"/>
    </w:rPr>
  </w:style>
  <w:style w:type="character" w:customStyle="1" w:styleId="PGBullitsChar">
    <w:name w:val="PG Bullits Char"/>
    <w:basedOn w:val="LijstalineaChar"/>
    <w:link w:val="PGBullits"/>
    <w:rsid w:val="00110A65"/>
    <w:rPr>
      <w:rFonts w:ascii="Georgia" w:hAnsi="Georgia"/>
      <w:sz w:val="19"/>
    </w:rPr>
  </w:style>
  <w:style w:type="character" w:customStyle="1" w:styleId="PGCijfersChar">
    <w:name w:val="PG Cijfers Char"/>
    <w:basedOn w:val="LijstalineaChar"/>
    <w:link w:val="PGCijfers"/>
    <w:rsid w:val="00110A65"/>
    <w:rPr>
      <w:rFonts w:ascii="Georgia" w:hAnsi="Georgia"/>
      <w:sz w:val="19"/>
    </w:rPr>
  </w:style>
  <w:style w:type="paragraph" w:customStyle="1" w:styleId="PGStreepjes">
    <w:name w:val="PG Streepjes"/>
    <w:basedOn w:val="Lijstalinea"/>
    <w:link w:val="PGStreepjesChar"/>
    <w:qFormat/>
    <w:rsid w:val="005E6B57"/>
    <w:pPr>
      <w:numPr>
        <w:numId w:val="8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5F34FE"/>
    <w:pPr>
      <w:ind w:left="0" w:firstLine="0"/>
    </w:pPr>
  </w:style>
  <w:style w:type="character" w:customStyle="1" w:styleId="PGStreepjesChar">
    <w:name w:val="PG Streepjes Char"/>
    <w:basedOn w:val="LijstalineaChar"/>
    <w:link w:val="PGStreepjes"/>
    <w:rsid w:val="005E6B57"/>
    <w:rPr>
      <w:rFonts w:ascii="Georgia" w:hAnsi="Georgia"/>
      <w:sz w:val="19"/>
    </w:rPr>
  </w:style>
  <w:style w:type="character" w:customStyle="1" w:styleId="PGNormaalChar">
    <w:name w:val="PG Normaal Char"/>
    <w:basedOn w:val="Standaardalinea-lettertype"/>
    <w:link w:val="PGNormaal"/>
    <w:rsid w:val="005F34FE"/>
    <w:rPr>
      <w:rFonts w:ascii="Georgia" w:hAnsi="Georgia"/>
      <w:sz w:val="19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950D3"/>
    <w:rPr>
      <w:rFonts w:ascii="Arial" w:hAnsi="Arial"/>
      <w:sz w:val="24"/>
    </w:rPr>
  </w:style>
  <w:style w:type="paragraph" w:customStyle="1" w:styleId="PGKop">
    <w:name w:val="PG Kop"/>
    <w:basedOn w:val="Standaard"/>
    <w:next w:val="PGNormaal"/>
    <w:link w:val="PGKopChar"/>
    <w:qFormat/>
    <w:rsid w:val="004138C8"/>
    <w:pPr>
      <w:ind w:left="0" w:firstLine="0"/>
    </w:pPr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950D3"/>
    <w:rPr>
      <w:rFonts w:ascii="Arial" w:hAnsi="Arial"/>
      <w:sz w:val="24"/>
    </w:rPr>
  </w:style>
  <w:style w:type="paragraph" w:customStyle="1" w:styleId="PGSubkop">
    <w:name w:val="PG Subkop"/>
    <w:basedOn w:val="Standaard"/>
    <w:next w:val="PGNormaal"/>
    <w:link w:val="PGSubkopChar"/>
    <w:qFormat/>
    <w:rsid w:val="003950D3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4138C8"/>
    <w:rPr>
      <w:rFonts w:ascii="Arial" w:hAnsi="Arial"/>
      <w:b/>
      <w:sz w:val="18"/>
    </w:rPr>
  </w:style>
  <w:style w:type="character" w:customStyle="1" w:styleId="PGSubkopChar">
    <w:name w:val="PG Subkop Char"/>
    <w:basedOn w:val="Standaardalinea-lettertype"/>
    <w:link w:val="PGSubkop"/>
    <w:rsid w:val="003950D3"/>
    <w:rPr>
      <w:rFonts w:ascii="Arial" w:hAnsi="Arial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399E"/>
    <w:rPr>
      <w:rFonts w:asciiTheme="majorHAnsi" w:eastAsiaTheme="majorEastAsia" w:hAnsiTheme="majorHAnsi" w:cstheme="majorBidi"/>
      <w:i/>
      <w:iCs/>
      <w:color w:val="2F5496" w:themeColor="accent1" w:themeShade="BF"/>
      <w:sz w:val="19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399E"/>
    <w:rPr>
      <w:rFonts w:asciiTheme="majorHAnsi" w:eastAsiaTheme="majorEastAsia" w:hAnsiTheme="majorHAnsi" w:cstheme="majorBidi"/>
      <w:color w:val="2F5496" w:themeColor="accent1" w:themeShade="B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399E"/>
    <w:rPr>
      <w:rFonts w:asciiTheme="majorHAnsi" w:eastAsiaTheme="majorEastAsia" w:hAnsiTheme="majorHAnsi" w:cstheme="majorBidi"/>
      <w:color w:val="1F3763" w:themeColor="accent1" w:themeShade="7F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399E"/>
    <w:rPr>
      <w:rFonts w:asciiTheme="majorHAnsi" w:eastAsiaTheme="majorEastAsia" w:hAnsiTheme="majorHAnsi" w:cstheme="majorBidi"/>
      <w:i/>
      <w:iCs/>
      <w:color w:val="1F3763" w:themeColor="accent1" w:themeShade="7F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39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39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452EBF"/>
    <w:pPr>
      <w:numPr>
        <w:numId w:val="9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452EBF"/>
    <w:rPr>
      <w:rFonts w:ascii="Arial" w:hAnsi="Arial" w:cs="Arial"/>
      <w:b/>
      <w:sz w:val="18"/>
      <w:szCs w:val="18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812AF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812AF"/>
    <w:rPr>
      <w:rFonts w:ascii="Georgia" w:hAnsi="Georgia"/>
      <w:sz w:val="19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D6486"/>
    <w:pPr>
      <w:spacing w:line="240" w:lineRule="auto"/>
      <w:ind w:left="0" w:firstLine="0"/>
    </w:pPr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D6486"/>
    <w:rPr>
      <w:rFonts w:ascii="Arial" w:hAnsi="Arial"/>
      <w:b/>
      <w:sz w:val="16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4D7111"/>
    <w:pPr>
      <w:spacing w:line="240" w:lineRule="auto"/>
    </w:pPr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4D7111"/>
    <w:rPr>
      <w:rFonts w:ascii="Georgia" w:hAnsi="Georgia"/>
      <w:sz w:val="17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524790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524790"/>
    <w:rPr>
      <w:rFonts w:ascii="Georgia" w:hAnsi="Georgia"/>
      <w:b/>
      <w:sz w:val="19"/>
    </w:rPr>
  </w:style>
  <w:style w:type="character" w:styleId="Hyperlink">
    <w:name w:val="Hyperlink"/>
    <w:basedOn w:val="Standaardalinea-lettertype"/>
    <w:uiPriority w:val="99"/>
    <w:unhideWhenUsed/>
    <w:rsid w:val="00E223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2231C"/>
    <w:rPr>
      <w:color w:val="808080"/>
      <w:shd w:val="clear" w:color="auto" w:fill="E6E6E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78E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578E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578E3"/>
    <w:rPr>
      <w:rFonts w:ascii="Georgia" w:hAnsi="Georgi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78E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78E3"/>
    <w:rPr>
      <w:rFonts w:ascii="Georgia" w:hAnsi="Georgi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78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7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elderland.nl/Collectief-particulier-opdrachtgeverschap-CP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54DE4FC1.dotm</Template>
  <TotalTime>2</TotalTime>
  <Pages>1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Jakobs, Christa</dc:creator>
  <cp:keywords/>
  <dc:description/>
  <cp:lastModifiedBy>Brey, Martine</cp:lastModifiedBy>
  <cp:revision>3</cp:revision>
  <dcterms:created xsi:type="dcterms:W3CDTF">2018-12-18T13:31:00Z</dcterms:created>
  <dcterms:modified xsi:type="dcterms:W3CDTF">2018-12-18T13:33:00Z</dcterms:modified>
</cp:coreProperties>
</file>