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D69E07" w14:textId="77777777" w:rsidR="00AA5AD2" w:rsidRDefault="00AA5AD2" w:rsidP="00AA5AD2"/>
    <w:p w14:paraId="4AD69E09" w14:textId="00F47D4A" w:rsidR="00A77FE5" w:rsidRDefault="00DD0C94" w:rsidP="00E458A2">
      <w:pPr>
        <w:pStyle w:val="Kop1"/>
      </w:pPr>
      <w:r>
        <w:t>Projectplan</w:t>
      </w:r>
      <w:r w:rsidR="002C2544">
        <w:t xml:space="preserve"> </w:t>
      </w:r>
    </w:p>
    <w:p w14:paraId="3E772A98" w14:textId="77777777" w:rsidR="002C2544" w:rsidRDefault="002C2544" w:rsidP="00DD0C94">
      <w:pPr>
        <w:rPr>
          <w:b/>
          <w:sz w:val="24"/>
        </w:rPr>
      </w:pPr>
    </w:p>
    <w:p w14:paraId="14459093" w14:textId="042B2A7B" w:rsidR="002C2544" w:rsidRPr="002C2544" w:rsidRDefault="00DD0C94" w:rsidP="00DD0C94">
      <w:pPr>
        <w:rPr>
          <w:bCs/>
          <w:sz w:val="22"/>
          <w:szCs w:val="22"/>
        </w:rPr>
      </w:pPr>
      <w:r w:rsidRPr="002C2544">
        <w:rPr>
          <w:bCs/>
          <w:sz w:val="22"/>
          <w:szCs w:val="22"/>
        </w:rPr>
        <w:t xml:space="preserve">Bijlage bij </w:t>
      </w:r>
      <w:r w:rsidR="002C2544" w:rsidRPr="002C2544">
        <w:rPr>
          <w:bCs/>
          <w:sz w:val="22"/>
          <w:szCs w:val="22"/>
        </w:rPr>
        <w:t>subsidie</w:t>
      </w:r>
      <w:r w:rsidRPr="002C2544">
        <w:rPr>
          <w:bCs/>
          <w:sz w:val="22"/>
          <w:szCs w:val="22"/>
        </w:rPr>
        <w:t xml:space="preserve">aanvraag </w:t>
      </w:r>
      <w:r w:rsidR="001A399E">
        <w:rPr>
          <w:bCs/>
          <w:sz w:val="22"/>
          <w:szCs w:val="22"/>
        </w:rPr>
        <w:t>Reguliere s</w:t>
      </w:r>
      <w:r w:rsidR="00DC2733" w:rsidRPr="002C2544">
        <w:rPr>
          <w:bCs/>
          <w:sz w:val="22"/>
          <w:szCs w:val="22"/>
        </w:rPr>
        <w:t>portevenementen</w:t>
      </w:r>
    </w:p>
    <w:p w14:paraId="5794E609" w14:textId="77777777" w:rsidR="002C2544" w:rsidRDefault="002C2544" w:rsidP="00DD0C94">
      <w:pPr>
        <w:rPr>
          <w:bCs/>
          <w:szCs w:val="20"/>
        </w:rPr>
      </w:pPr>
    </w:p>
    <w:p w14:paraId="54BDDC86" w14:textId="7559B79A" w:rsidR="00113AB5" w:rsidRDefault="00113AB5" w:rsidP="00AA5AD2">
      <w:pPr>
        <w:rPr>
          <w:b/>
          <w:bCs/>
        </w:rPr>
      </w:pPr>
    </w:p>
    <w:p w14:paraId="5B7B5216" w14:textId="1CFDEEC6" w:rsidR="00894B4C" w:rsidRPr="00D31D24" w:rsidRDefault="00894B4C" w:rsidP="00E458A2">
      <w:pPr>
        <w:pStyle w:val="Kop2"/>
      </w:pPr>
      <w:r w:rsidRPr="00D31D24">
        <w:t>Toelichting</w:t>
      </w:r>
    </w:p>
    <w:p w14:paraId="52EBC728" w14:textId="7B512B26" w:rsidR="002C2544" w:rsidRPr="00D31D24" w:rsidRDefault="00DD0C94" w:rsidP="00AA5AD2">
      <w:pPr>
        <w:rPr>
          <w:i/>
          <w:iCs/>
          <w:szCs w:val="20"/>
        </w:rPr>
      </w:pPr>
      <w:r w:rsidRPr="00D31D24">
        <w:rPr>
          <w:i/>
          <w:iCs/>
          <w:szCs w:val="20"/>
        </w:rPr>
        <w:t xml:space="preserve">Om </w:t>
      </w:r>
      <w:r w:rsidR="00A32650" w:rsidRPr="00D31D24">
        <w:rPr>
          <w:i/>
          <w:iCs/>
          <w:szCs w:val="20"/>
        </w:rPr>
        <w:t>uw</w:t>
      </w:r>
      <w:r w:rsidRPr="00D31D24">
        <w:rPr>
          <w:i/>
          <w:iCs/>
          <w:szCs w:val="20"/>
        </w:rPr>
        <w:t xml:space="preserve"> subsidieaanvraag goed te kunnen beoordelen, hebben wij een projectplan nodig. </w:t>
      </w:r>
      <w:r w:rsidR="00A32650" w:rsidRPr="00D31D24">
        <w:rPr>
          <w:i/>
          <w:iCs/>
          <w:szCs w:val="20"/>
        </w:rPr>
        <w:t xml:space="preserve">In dit projectplan geeft u een duidelijk beeld van het project waarvoor u subsidie aanvraagt en de doelstelling(en) die u wilt bereiken. </w:t>
      </w:r>
      <w:r w:rsidR="002C2544" w:rsidRPr="00D31D24">
        <w:rPr>
          <w:i/>
          <w:iCs/>
          <w:szCs w:val="20"/>
        </w:rPr>
        <w:t xml:space="preserve">Voor deze subsidieregeling Sportevenementen kan uw project zijn: </w:t>
      </w:r>
      <w:bookmarkStart w:id="0" w:name="_GoBack"/>
      <w:bookmarkEnd w:id="0"/>
    </w:p>
    <w:p w14:paraId="64C2B186" w14:textId="46A7ACAB" w:rsidR="002C2544" w:rsidRPr="00D31D24" w:rsidRDefault="002C2544" w:rsidP="002C2544">
      <w:pPr>
        <w:pStyle w:val="Lijstalinea"/>
        <w:numPr>
          <w:ilvl w:val="0"/>
          <w:numId w:val="50"/>
        </w:numPr>
        <w:rPr>
          <w:i/>
          <w:iCs/>
          <w:szCs w:val="20"/>
        </w:rPr>
      </w:pPr>
      <w:r w:rsidRPr="00D31D24">
        <w:rPr>
          <w:i/>
          <w:iCs/>
          <w:szCs w:val="20"/>
        </w:rPr>
        <w:t>een sportevenement &amp; programma van side events of</w:t>
      </w:r>
    </w:p>
    <w:p w14:paraId="70A5F672" w14:textId="44CC7B29" w:rsidR="002C2544" w:rsidRPr="00D31D24" w:rsidRDefault="002C2544" w:rsidP="002C2544">
      <w:pPr>
        <w:pStyle w:val="Lijstalinea"/>
        <w:numPr>
          <w:ilvl w:val="0"/>
          <w:numId w:val="50"/>
        </w:numPr>
        <w:rPr>
          <w:i/>
          <w:iCs/>
          <w:szCs w:val="20"/>
        </w:rPr>
      </w:pPr>
      <w:r w:rsidRPr="00D31D24">
        <w:rPr>
          <w:i/>
          <w:iCs/>
          <w:szCs w:val="20"/>
        </w:rPr>
        <w:t>een programma van side events</w:t>
      </w:r>
    </w:p>
    <w:p w14:paraId="0A37F7FC" w14:textId="77777777" w:rsidR="002C2544" w:rsidRPr="00D31D24" w:rsidRDefault="002C2544" w:rsidP="00AA5AD2">
      <w:pPr>
        <w:rPr>
          <w:i/>
          <w:iCs/>
          <w:szCs w:val="20"/>
        </w:rPr>
      </w:pPr>
    </w:p>
    <w:p w14:paraId="3B519367" w14:textId="77777777" w:rsidR="00D31D24" w:rsidRDefault="00A32650" w:rsidP="00AA5AD2">
      <w:pPr>
        <w:rPr>
          <w:i/>
          <w:iCs/>
          <w:szCs w:val="20"/>
        </w:rPr>
      </w:pPr>
      <w:r w:rsidRPr="00D31D24">
        <w:rPr>
          <w:i/>
          <w:iCs/>
          <w:szCs w:val="20"/>
        </w:rPr>
        <w:t xml:space="preserve">We vragen u de onderdelen in dit format projectplan zo volledig mogelijk in te vullen. Als een onderdeel niet van toepassing is, kunt u dit overslaan. De kwaliteit van uw aanvraag wordt getoetst op de vastgestelde beoordelingscriteria uit de subsidieregeling. </w:t>
      </w:r>
    </w:p>
    <w:p w14:paraId="20568AB2" w14:textId="77777777" w:rsidR="00D31D24" w:rsidRDefault="00D31D24" w:rsidP="00AA5AD2">
      <w:pPr>
        <w:rPr>
          <w:i/>
          <w:iCs/>
          <w:szCs w:val="20"/>
        </w:rPr>
      </w:pPr>
    </w:p>
    <w:p w14:paraId="4AD69E0F" w14:textId="4390AD56" w:rsidR="00A77FE5" w:rsidRPr="00D31D24" w:rsidRDefault="00A32650" w:rsidP="00AA5AD2">
      <w:pPr>
        <w:rPr>
          <w:i/>
          <w:iCs/>
          <w:szCs w:val="20"/>
        </w:rPr>
      </w:pPr>
      <w:r w:rsidRPr="00D31D24">
        <w:rPr>
          <w:i/>
          <w:iCs/>
          <w:szCs w:val="20"/>
        </w:rPr>
        <w:t xml:space="preserve">Na het invullen kunt u het projectplan uploaden in het digitale aanvraagformulier. </w:t>
      </w:r>
    </w:p>
    <w:p w14:paraId="4AD69E10" w14:textId="77777777" w:rsidR="00A77FE5" w:rsidRPr="00F73EC8" w:rsidRDefault="00A77FE5" w:rsidP="00AA5AD2">
      <w:pPr>
        <w:rPr>
          <w:i/>
          <w:iCs/>
        </w:rPr>
      </w:pPr>
    </w:p>
    <w:p w14:paraId="4AD69E11" w14:textId="77777777" w:rsidR="00A77FE5" w:rsidRDefault="00A77FE5" w:rsidP="00AA5AD2"/>
    <w:p w14:paraId="4AD69E12" w14:textId="77777777" w:rsidR="00A77FE5" w:rsidRDefault="00A77FE5" w:rsidP="00AA5AD2"/>
    <w:p w14:paraId="4AD69E13" w14:textId="77777777" w:rsidR="00A77FE5" w:rsidRDefault="00A77FE5" w:rsidP="00AA5AD2"/>
    <w:p w14:paraId="4AD69E14" w14:textId="77777777" w:rsidR="00A77FE5" w:rsidRDefault="00A77FE5" w:rsidP="00AA5AD2"/>
    <w:p w14:paraId="4AD69E15" w14:textId="77777777" w:rsidR="00A77FE5" w:rsidRDefault="00A77FE5" w:rsidP="00AA5AD2"/>
    <w:p w14:paraId="4AD69E16" w14:textId="49EA022A" w:rsidR="00A77FE5" w:rsidRDefault="00A77FE5" w:rsidP="007D6000"/>
    <w:p w14:paraId="3161EADD" w14:textId="147BDF74" w:rsidR="001C28FE" w:rsidRDefault="001C28FE" w:rsidP="007D6000"/>
    <w:p w14:paraId="6F381D56" w14:textId="56CA4EEC" w:rsidR="001C28FE" w:rsidRDefault="001C28FE" w:rsidP="007D6000"/>
    <w:p w14:paraId="2A42961E" w14:textId="5785C354" w:rsidR="001C28FE" w:rsidRDefault="001C28FE" w:rsidP="007D6000"/>
    <w:p w14:paraId="41A363D4" w14:textId="34398E96" w:rsidR="001C28FE" w:rsidRDefault="001C28FE" w:rsidP="007D6000"/>
    <w:p w14:paraId="1F1FF0C7" w14:textId="2764C56E" w:rsidR="001C28FE" w:rsidRDefault="001C28FE" w:rsidP="007D6000"/>
    <w:p w14:paraId="5FF6DD35" w14:textId="1C9128B3" w:rsidR="001C28FE" w:rsidRDefault="001C28FE" w:rsidP="007D6000"/>
    <w:p w14:paraId="07D32AD4" w14:textId="4B1ECBA6" w:rsidR="001C28FE" w:rsidRDefault="001C28FE" w:rsidP="007D6000"/>
    <w:p w14:paraId="777787D4" w14:textId="3FA2B8C4" w:rsidR="001C28FE" w:rsidRDefault="001C28FE" w:rsidP="007D6000"/>
    <w:p w14:paraId="60970EA5" w14:textId="1E19A8CF" w:rsidR="001C28FE" w:rsidRDefault="001C28FE" w:rsidP="007D6000"/>
    <w:p w14:paraId="596DD102" w14:textId="64F82253" w:rsidR="001C28FE" w:rsidRDefault="001C28FE" w:rsidP="007D6000"/>
    <w:p w14:paraId="1E49B9DF" w14:textId="0D6C732F" w:rsidR="001C28FE" w:rsidRDefault="001C28FE" w:rsidP="007D6000"/>
    <w:p w14:paraId="148B9D61" w14:textId="4B215AC5" w:rsidR="001C28FE" w:rsidRDefault="001C28FE" w:rsidP="007D6000"/>
    <w:p w14:paraId="59A40ACF" w14:textId="053F9FD6" w:rsidR="001C28FE" w:rsidRDefault="001C28FE" w:rsidP="007D6000"/>
    <w:p w14:paraId="74E39926" w14:textId="5A7740C9" w:rsidR="001C28FE" w:rsidRDefault="001C28FE" w:rsidP="007D6000"/>
    <w:p w14:paraId="2BFD5422" w14:textId="30917285" w:rsidR="001C28FE" w:rsidRDefault="001C28FE" w:rsidP="007D6000"/>
    <w:p w14:paraId="56E32DCF" w14:textId="646141B4" w:rsidR="001C28FE" w:rsidRDefault="001C28FE" w:rsidP="007D6000"/>
    <w:p w14:paraId="022278A0" w14:textId="7F7A4A9E" w:rsidR="001C28FE" w:rsidRDefault="001C28FE" w:rsidP="007D6000"/>
    <w:p w14:paraId="118D8DF5" w14:textId="7E8BB276" w:rsidR="001C28FE" w:rsidRDefault="001C28FE" w:rsidP="007D6000"/>
    <w:p w14:paraId="504A5D7D" w14:textId="4FF171BB" w:rsidR="001C28FE" w:rsidRDefault="001C28FE" w:rsidP="007D6000"/>
    <w:p w14:paraId="7CA4ED4B" w14:textId="5E3058B2" w:rsidR="001C28FE" w:rsidRDefault="001C28FE" w:rsidP="007D6000"/>
    <w:p w14:paraId="7FC787A4" w14:textId="24AB9CC2" w:rsidR="001C28FE" w:rsidRDefault="001C28FE" w:rsidP="007D6000"/>
    <w:p w14:paraId="075F2009" w14:textId="675CB104" w:rsidR="001C28FE" w:rsidRDefault="001C28FE" w:rsidP="007D6000"/>
    <w:p w14:paraId="5FABD56E" w14:textId="64A3C84E" w:rsidR="007D6000" w:rsidRPr="007D6000" w:rsidRDefault="001C28FE" w:rsidP="00E458A2">
      <w:pPr>
        <w:pStyle w:val="Kop2"/>
      </w:pPr>
      <w:r>
        <w:t>1</w:t>
      </w:r>
      <w:r>
        <w:tab/>
      </w:r>
      <w:r w:rsidR="00A32650">
        <w:t>Project</w:t>
      </w:r>
      <w:r w:rsidR="00E458A2">
        <w:t>titel</w:t>
      </w:r>
    </w:p>
    <w:p w14:paraId="60B1C060" w14:textId="54B306F2" w:rsidR="00A32650" w:rsidRPr="0098232C" w:rsidRDefault="00A32650" w:rsidP="00CD289A">
      <w:pPr>
        <w:rPr>
          <w:i/>
          <w:iCs/>
          <w:sz w:val="18"/>
          <w:szCs w:val="18"/>
        </w:rPr>
      </w:pPr>
    </w:p>
    <w:tbl>
      <w:tblPr>
        <w:tblStyle w:val="Tabelraster"/>
        <w:tblW w:w="4994" w:type="pct"/>
        <w:tblLook w:val="04A0" w:firstRow="1" w:lastRow="0" w:firstColumn="1" w:lastColumn="0" w:noHBand="0" w:noVBand="1"/>
      </w:tblPr>
      <w:tblGrid>
        <w:gridCol w:w="9049"/>
      </w:tblGrid>
      <w:tr w:rsidR="00A32650" w14:paraId="7E03CE9C" w14:textId="77777777" w:rsidTr="00A326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tcW w:w="5000" w:type="pct"/>
          </w:tcPr>
          <w:p w14:paraId="06121031" w14:textId="6766F194" w:rsidR="00A32650" w:rsidRDefault="00A32650" w:rsidP="00A32650"/>
        </w:tc>
      </w:tr>
    </w:tbl>
    <w:p w14:paraId="4AD69E30" w14:textId="77777777" w:rsidR="00AA5AD2" w:rsidRDefault="00AA5AD2" w:rsidP="00AA5AD2">
      <w:pPr>
        <w:rPr>
          <w:lang w:val="de-DE"/>
        </w:rPr>
      </w:pPr>
    </w:p>
    <w:p w14:paraId="4AD69E33" w14:textId="77777777" w:rsidR="00AA5AD2" w:rsidRPr="002A17F9" w:rsidRDefault="00AA5AD2" w:rsidP="00D1027E">
      <w:pPr>
        <w:rPr>
          <w:b/>
          <w:lang w:val="de-DE"/>
        </w:rPr>
      </w:pPr>
    </w:p>
    <w:p w14:paraId="2065D322" w14:textId="0ECD6E62" w:rsidR="001C28FE" w:rsidRDefault="001C28FE" w:rsidP="00A32650">
      <w:r>
        <w:rPr>
          <w:b/>
        </w:rPr>
        <w:t>2</w:t>
      </w:r>
      <w:r>
        <w:rPr>
          <w:b/>
        </w:rPr>
        <w:tab/>
      </w:r>
      <w:r w:rsidR="00A32650">
        <w:rPr>
          <w:b/>
        </w:rPr>
        <w:t xml:space="preserve">Samenvatting </w:t>
      </w:r>
    </w:p>
    <w:p w14:paraId="0E467B10" w14:textId="77777777" w:rsidR="002C2544" w:rsidRDefault="002C2544" w:rsidP="00856614">
      <w:pPr>
        <w:spacing w:line="240" w:lineRule="auto"/>
        <w:ind w:left="426" w:hanging="426"/>
        <w:rPr>
          <w:i/>
          <w:iCs/>
          <w:sz w:val="18"/>
          <w:szCs w:val="18"/>
        </w:rPr>
      </w:pPr>
    </w:p>
    <w:p w14:paraId="4AD69E36" w14:textId="5100298A" w:rsidR="00B36DB6" w:rsidRPr="006C220C" w:rsidRDefault="006C220C" w:rsidP="00856614">
      <w:pPr>
        <w:spacing w:line="240" w:lineRule="auto"/>
        <w:ind w:left="426" w:hanging="426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Vat de inhoud en het doel van </w:t>
      </w:r>
      <w:r w:rsidR="00A65BF7">
        <w:rPr>
          <w:i/>
          <w:iCs/>
          <w:sz w:val="18"/>
          <w:szCs w:val="18"/>
        </w:rPr>
        <w:t xml:space="preserve">uw </w:t>
      </w:r>
      <w:r w:rsidR="008A00CB">
        <w:rPr>
          <w:i/>
          <w:iCs/>
          <w:sz w:val="18"/>
          <w:szCs w:val="18"/>
        </w:rPr>
        <w:t>project</w:t>
      </w:r>
      <w:r>
        <w:rPr>
          <w:i/>
          <w:iCs/>
          <w:sz w:val="18"/>
          <w:szCs w:val="18"/>
        </w:rPr>
        <w:t xml:space="preserve"> hier beknopt samen</w:t>
      </w:r>
      <w:r w:rsidR="00D55DFA">
        <w:rPr>
          <w:i/>
          <w:iCs/>
          <w:sz w:val="18"/>
          <w:szCs w:val="18"/>
        </w:rPr>
        <w:t>.</w:t>
      </w:r>
      <w:r>
        <w:rPr>
          <w:i/>
          <w:iCs/>
          <w:sz w:val="18"/>
          <w:szCs w:val="18"/>
        </w:rPr>
        <w:t xml:space="preserve"> </w:t>
      </w:r>
    </w:p>
    <w:p w14:paraId="4AD69E5D" w14:textId="72C96CE2" w:rsidR="00AA5AD2" w:rsidRDefault="00AA5AD2" w:rsidP="00AA5AD2">
      <w:pPr>
        <w:ind w:left="426" w:hanging="426"/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D55DFA" w14:paraId="60A00664" w14:textId="77777777" w:rsidTr="00156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555A3DAC" w14:textId="77777777" w:rsidR="00D55DFA" w:rsidRDefault="00D55DFA" w:rsidP="0015601F"/>
          <w:p w14:paraId="01FCC2F5" w14:textId="77777777" w:rsidR="00D55DFA" w:rsidRDefault="00D55DFA" w:rsidP="0015601F">
            <w:pPr>
              <w:rPr>
                <w:b w:val="0"/>
              </w:rPr>
            </w:pPr>
          </w:p>
          <w:p w14:paraId="58CFF1D1" w14:textId="77777777" w:rsidR="00D55DFA" w:rsidRDefault="00D55DFA" w:rsidP="0015601F">
            <w:pPr>
              <w:rPr>
                <w:b w:val="0"/>
              </w:rPr>
            </w:pPr>
          </w:p>
          <w:p w14:paraId="3C7CBD57" w14:textId="77777777" w:rsidR="00D55DFA" w:rsidRDefault="00D55DFA" w:rsidP="0015601F"/>
          <w:p w14:paraId="187877FE" w14:textId="77777777" w:rsidR="00D55DFA" w:rsidRDefault="00D55DFA" w:rsidP="0015601F"/>
        </w:tc>
      </w:tr>
    </w:tbl>
    <w:p w14:paraId="34630241" w14:textId="77777777" w:rsidR="00D55DFA" w:rsidRDefault="00D55DFA" w:rsidP="00AA5AD2">
      <w:pPr>
        <w:ind w:left="426" w:hanging="426"/>
      </w:pPr>
    </w:p>
    <w:p w14:paraId="4AD69E6C" w14:textId="220155E1" w:rsidR="00D1027E" w:rsidRDefault="00D1027E" w:rsidP="00A77FE5">
      <w:pPr>
        <w:spacing w:line="240" w:lineRule="auto"/>
        <w:ind w:left="426" w:hanging="426"/>
      </w:pPr>
    </w:p>
    <w:p w14:paraId="4AD69E6D" w14:textId="0DA1FD50" w:rsidR="00D1027E" w:rsidRPr="009C75FD" w:rsidRDefault="009C75FD" w:rsidP="009C75FD">
      <w:pPr>
        <w:rPr>
          <w:b/>
        </w:rPr>
      </w:pPr>
      <w:r>
        <w:rPr>
          <w:b/>
        </w:rPr>
        <w:t>3</w:t>
      </w:r>
      <w:r>
        <w:rPr>
          <w:b/>
        </w:rPr>
        <w:tab/>
      </w:r>
      <w:r w:rsidR="006C220C">
        <w:rPr>
          <w:b/>
        </w:rPr>
        <w:t>Aanleiding</w:t>
      </w:r>
    </w:p>
    <w:p w14:paraId="3010B4D3" w14:textId="77777777" w:rsidR="002C2544" w:rsidRDefault="002C2544" w:rsidP="00A77FE5">
      <w:pPr>
        <w:spacing w:line="240" w:lineRule="auto"/>
        <w:ind w:left="426" w:hanging="426"/>
        <w:rPr>
          <w:bCs/>
          <w:i/>
          <w:iCs/>
          <w:sz w:val="18"/>
          <w:szCs w:val="18"/>
        </w:rPr>
      </w:pPr>
    </w:p>
    <w:p w14:paraId="2815DB20" w14:textId="40EBC5D1" w:rsidR="006C220C" w:rsidRDefault="00113AB5" w:rsidP="00A77FE5">
      <w:pPr>
        <w:spacing w:line="240" w:lineRule="auto"/>
        <w:ind w:left="426" w:hanging="426"/>
        <w:rPr>
          <w:bCs/>
        </w:rPr>
      </w:pPr>
      <w:r w:rsidRPr="006E0518">
        <w:rPr>
          <w:bCs/>
          <w:i/>
          <w:iCs/>
          <w:sz w:val="18"/>
          <w:szCs w:val="18"/>
        </w:rPr>
        <w:t>Wat is de aanleiding</w:t>
      </w:r>
      <w:r w:rsidR="00A65BF7">
        <w:rPr>
          <w:bCs/>
          <w:i/>
          <w:iCs/>
          <w:sz w:val="18"/>
          <w:szCs w:val="18"/>
        </w:rPr>
        <w:t xml:space="preserve"> voor</w:t>
      </w:r>
      <w:r w:rsidRPr="006E0518">
        <w:rPr>
          <w:bCs/>
          <w:i/>
          <w:iCs/>
          <w:sz w:val="18"/>
          <w:szCs w:val="18"/>
        </w:rPr>
        <w:t xml:space="preserve"> dit </w:t>
      </w:r>
      <w:r w:rsidR="008A00CB">
        <w:rPr>
          <w:bCs/>
          <w:i/>
          <w:iCs/>
          <w:sz w:val="18"/>
          <w:szCs w:val="18"/>
        </w:rPr>
        <w:t>project</w:t>
      </w:r>
      <w:r w:rsidR="00A65BF7">
        <w:rPr>
          <w:bCs/>
          <w:i/>
          <w:iCs/>
          <w:sz w:val="18"/>
          <w:szCs w:val="18"/>
        </w:rPr>
        <w:t>?</w:t>
      </w:r>
      <w:r w:rsidR="006E0518" w:rsidRPr="006E0518">
        <w:rPr>
          <w:bCs/>
        </w:rPr>
        <w:t xml:space="preserve"> </w:t>
      </w:r>
    </w:p>
    <w:p w14:paraId="2639DE3D" w14:textId="77777777" w:rsidR="002C2544" w:rsidRPr="006E0518" w:rsidRDefault="002C2544" w:rsidP="00A77FE5">
      <w:pPr>
        <w:spacing w:line="240" w:lineRule="auto"/>
        <w:ind w:left="426" w:hanging="426"/>
        <w:rPr>
          <w:bCs/>
          <w:i/>
          <w:iCs/>
          <w:sz w:val="18"/>
          <w:szCs w:val="18"/>
        </w:rPr>
      </w:pPr>
    </w:p>
    <w:tbl>
      <w:tblPr>
        <w:tblStyle w:val="Tabelraster"/>
        <w:tblW w:w="9094" w:type="dxa"/>
        <w:tblInd w:w="-5" w:type="dxa"/>
        <w:tblLook w:val="04A0" w:firstRow="1" w:lastRow="0" w:firstColumn="1" w:lastColumn="0" w:noHBand="0" w:noVBand="1"/>
      </w:tblPr>
      <w:tblGrid>
        <w:gridCol w:w="9094"/>
      </w:tblGrid>
      <w:tr w:rsidR="00A77FE5" w14:paraId="4AD69E7B" w14:textId="77777777" w:rsidTr="006E05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94" w:type="dxa"/>
          </w:tcPr>
          <w:p w14:paraId="4AD69E70" w14:textId="77777777" w:rsidR="00A77FE5" w:rsidRDefault="00A77FE5" w:rsidP="00B0206D"/>
          <w:p w14:paraId="4AD69E71" w14:textId="77777777" w:rsidR="00A77FE5" w:rsidRDefault="00A77FE5" w:rsidP="00B0206D"/>
          <w:p w14:paraId="4AD69E77" w14:textId="77777777" w:rsidR="00A77FE5" w:rsidRDefault="00A77FE5" w:rsidP="00B0206D"/>
          <w:p w14:paraId="4AD69E78" w14:textId="77777777" w:rsidR="00A77FE5" w:rsidRDefault="00A77FE5" w:rsidP="00B0206D"/>
          <w:p w14:paraId="4AD69E7A" w14:textId="77777777" w:rsidR="00A77FE5" w:rsidRDefault="00A77FE5" w:rsidP="00B0206D"/>
        </w:tc>
      </w:tr>
    </w:tbl>
    <w:p w14:paraId="4AD69E7C" w14:textId="51266FE3" w:rsidR="00A77FE5" w:rsidRDefault="00A77FE5" w:rsidP="00AA5AD2">
      <w:pPr>
        <w:ind w:left="426" w:hanging="426"/>
      </w:pPr>
    </w:p>
    <w:p w14:paraId="4A9F2E02" w14:textId="6360EC63" w:rsidR="00817AE7" w:rsidRDefault="00817AE7" w:rsidP="00AA5AD2">
      <w:pPr>
        <w:ind w:left="426" w:hanging="426"/>
      </w:pPr>
    </w:p>
    <w:p w14:paraId="6A3AA8B5" w14:textId="3D073E2E" w:rsidR="002B5240" w:rsidRPr="006C220C" w:rsidRDefault="002B5240" w:rsidP="002B5240">
      <w:pPr>
        <w:ind w:left="426" w:hanging="426"/>
        <w:rPr>
          <w:b/>
          <w:bCs/>
        </w:rPr>
      </w:pPr>
      <w:r w:rsidRPr="006C220C">
        <w:rPr>
          <w:b/>
          <w:bCs/>
        </w:rPr>
        <w:t>4</w:t>
      </w:r>
      <w:r w:rsidRPr="006C220C">
        <w:rPr>
          <w:b/>
          <w:bCs/>
        </w:rPr>
        <w:tab/>
      </w:r>
      <w:r>
        <w:rPr>
          <w:b/>
          <w:bCs/>
        </w:rPr>
        <w:t xml:space="preserve">Doel van het </w:t>
      </w:r>
      <w:r w:rsidR="008A00CB">
        <w:rPr>
          <w:b/>
          <w:bCs/>
        </w:rPr>
        <w:t>project</w:t>
      </w:r>
      <w:r>
        <w:rPr>
          <w:b/>
          <w:bCs/>
        </w:rPr>
        <w:t xml:space="preserve"> + resultaat</w:t>
      </w:r>
    </w:p>
    <w:p w14:paraId="6F699E5A" w14:textId="77777777" w:rsidR="002C2544" w:rsidRDefault="002C2544" w:rsidP="008A00CB">
      <w:pPr>
        <w:ind w:left="426" w:hanging="426"/>
        <w:rPr>
          <w:i/>
          <w:iCs/>
          <w:sz w:val="18"/>
          <w:szCs w:val="18"/>
        </w:rPr>
      </w:pPr>
    </w:p>
    <w:p w14:paraId="0FB4AF1A" w14:textId="0BF5CA96" w:rsidR="008A00CB" w:rsidRPr="008A00CB" w:rsidRDefault="008A00CB" w:rsidP="008A00CB">
      <w:pPr>
        <w:ind w:left="426" w:hanging="426"/>
        <w:rPr>
          <w:i/>
          <w:iCs/>
          <w:sz w:val="18"/>
          <w:szCs w:val="18"/>
        </w:rPr>
      </w:pPr>
      <w:r w:rsidRPr="008A00CB">
        <w:rPr>
          <w:i/>
          <w:iCs/>
          <w:sz w:val="18"/>
          <w:szCs w:val="18"/>
        </w:rPr>
        <w:t xml:space="preserve">Welk(e) doel(en) wilt u met het project bereiken en wat </w:t>
      </w:r>
      <w:r w:rsidR="006F24E0">
        <w:rPr>
          <w:i/>
          <w:iCs/>
          <w:sz w:val="18"/>
          <w:szCs w:val="18"/>
        </w:rPr>
        <w:t>zijn de</w:t>
      </w:r>
      <w:r w:rsidRPr="008A00CB">
        <w:rPr>
          <w:i/>
          <w:iCs/>
          <w:sz w:val="18"/>
          <w:szCs w:val="18"/>
        </w:rPr>
        <w:t xml:space="preserve"> beoogde resultat</w:t>
      </w:r>
      <w:r w:rsidR="006F24E0">
        <w:rPr>
          <w:i/>
          <w:iCs/>
          <w:sz w:val="18"/>
          <w:szCs w:val="18"/>
        </w:rPr>
        <w:t>en</w:t>
      </w:r>
      <w:r w:rsidRPr="008A00CB">
        <w:rPr>
          <w:i/>
          <w:iCs/>
          <w:sz w:val="18"/>
          <w:szCs w:val="18"/>
        </w:rPr>
        <w:t>?</w:t>
      </w:r>
    </w:p>
    <w:p w14:paraId="23C9BE21" w14:textId="41ECD5EF" w:rsidR="002B5240" w:rsidRDefault="008A00CB" w:rsidP="008A00CB">
      <w:pPr>
        <w:spacing w:line="240" w:lineRule="auto"/>
        <w:rPr>
          <w:i/>
          <w:iCs/>
          <w:sz w:val="18"/>
          <w:szCs w:val="18"/>
        </w:rPr>
      </w:pPr>
      <w:r w:rsidRPr="008A00CB">
        <w:rPr>
          <w:i/>
          <w:iCs/>
          <w:sz w:val="18"/>
          <w:szCs w:val="18"/>
        </w:rPr>
        <w:t>Beschrijf doel en resultat</w:t>
      </w:r>
      <w:r w:rsidR="006F24E0">
        <w:rPr>
          <w:i/>
          <w:iCs/>
          <w:sz w:val="18"/>
          <w:szCs w:val="18"/>
        </w:rPr>
        <w:t>en</w:t>
      </w:r>
      <w:r w:rsidRPr="008A00CB">
        <w:rPr>
          <w:i/>
          <w:iCs/>
          <w:sz w:val="18"/>
          <w:szCs w:val="18"/>
        </w:rPr>
        <w:t xml:space="preserve"> SMART.</w:t>
      </w:r>
    </w:p>
    <w:p w14:paraId="35D819C0" w14:textId="77777777" w:rsidR="002C2544" w:rsidRPr="00E27672" w:rsidRDefault="002C2544" w:rsidP="008A00CB">
      <w:pPr>
        <w:spacing w:line="240" w:lineRule="auto"/>
        <w:rPr>
          <w:b/>
          <w:strike/>
          <w:color w:val="FF0000"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2B5240" w14:paraId="502355D8" w14:textId="77777777" w:rsidTr="00156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0D8FAEC4" w14:textId="77777777" w:rsidR="002B5240" w:rsidRDefault="002B5240" w:rsidP="0015601F"/>
          <w:p w14:paraId="5C304036" w14:textId="3BBFC881" w:rsidR="002B5240" w:rsidRDefault="002B5240" w:rsidP="0015601F">
            <w:pPr>
              <w:rPr>
                <w:b w:val="0"/>
              </w:rPr>
            </w:pPr>
          </w:p>
          <w:p w14:paraId="477BC64B" w14:textId="72730562" w:rsidR="0098232C" w:rsidRDefault="0098232C" w:rsidP="0015601F">
            <w:pPr>
              <w:rPr>
                <w:b w:val="0"/>
              </w:rPr>
            </w:pPr>
          </w:p>
          <w:p w14:paraId="41A26E26" w14:textId="77777777" w:rsidR="0098232C" w:rsidRDefault="0098232C" w:rsidP="0015601F"/>
          <w:p w14:paraId="421C3B7F" w14:textId="77777777" w:rsidR="002B5240" w:rsidRDefault="002B5240" w:rsidP="0015601F"/>
        </w:tc>
      </w:tr>
    </w:tbl>
    <w:p w14:paraId="76A13015" w14:textId="77777777" w:rsidR="002B5240" w:rsidRDefault="002B5240" w:rsidP="002B5240"/>
    <w:p w14:paraId="20BE960F" w14:textId="150F7F4A" w:rsidR="002B5240" w:rsidRDefault="002B5240" w:rsidP="002B5240">
      <w:pPr>
        <w:spacing w:line="240" w:lineRule="auto"/>
        <w:ind w:left="426" w:hanging="426"/>
      </w:pPr>
    </w:p>
    <w:p w14:paraId="0E92E50B" w14:textId="3469A273" w:rsidR="002C2544" w:rsidRDefault="002C2544" w:rsidP="002B5240">
      <w:pPr>
        <w:spacing w:line="240" w:lineRule="auto"/>
        <w:ind w:left="426" w:hanging="426"/>
      </w:pPr>
    </w:p>
    <w:p w14:paraId="5389EC3E" w14:textId="6D38F7E3" w:rsidR="002C2544" w:rsidRDefault="002C2544" w:rsidP="002B5240">
      <w:pPr>
        <w:spacing w:line="240" w:lineRule="auto"/>
        <w:ind w:left="426" w:hanging="426"/>
      </w:pPr>
    </w:p>
    <w:p w14:paraId="3D8AB8D9" w14:textId="0DE24091" w:rsidR="002C2544" w:rsidRDefault="002C2544" w:rsidP="002B5240">
      <w:pPr>
        <w:spacing w:line="240" w:lineRule="auto"/>
        <w:ind w:left="426" w:hanging="426"/>
      </w:pPr>
    </w:p>
    <w:p w14:paraId="3BD3A516" w14:textId="41710F7D" w:rsidR="002C2544" w:rsidRDefault="002C2544" w:rsidP="002B5240">
      <w:pPr>
        <w:spacing w:line="240" w:lineRule="auto"/>
        <w:ind w:left="426" w:hanging="426"/>
      </w:pPr>
    </w:p>
    <w:p w14:paraId="296C07BA" w14:textId="307131D4" w:rsidR="002C2544" w:rsidRDefault="002C2544" w:rsidP="002B5240">
      <w:pPr>
        <w:spacing w:line="240" w:lineRule="auto"/>
        <w:ind w:left="426" w:hanging="426"/>
      </w:pPr>
    </w:p>
    <w:p w14:paraId="019161E5" w14:textId="77777777" w:rsidR="002C2544" w:rsidRDefault="002C2544" w:rsidP="002B5240">
      <w:pPr>
        <w:spacing w:line="240" w:lineRule="auto"/>
        <w:ind w:left="426" w:hanging="426"/>
      </w:pPr>
    </w:p>
    <w:p w14:paraId="4A8F7DD0" w14:textId="77777777" w:rsidR="002B5240" w:rsidRPr="009C75FD" w:rsidRDefault="002B5240" w:rsidP="002B5240">
      <w:pPr>
        <w:spacing w:line="240" w:lineRule="auto"/>
        <w:rPr>
          <w:b/>
          <w:sz w:val="18"/>
          <w:szCs w:val="18"/>
        </w:rPr>
      </w:pPr>
      <w:r>
        <w:rPr>
          <w:b/>
        </w:rPr>
        <w:t>5</w:t>
      </w:r>
      <w:r>
        <w:rPr>
          <w:b/>
        </w:rPr>
        <w:tab/>
        <w:t>Projectactiviteiten</w:t>
      </w:r>
    </w:p>
    <w:p w14:paraId="6B7A61A0" w14:textId="77777777" w:rsidR="002C2544" w:rsidRDefault="002C2544" w:rsidP="002B5240">
      <w:pPr>
        <w:spacing w:line="240" w:lineRule="auto"/>
        <w:rPr>
          <w:bCs/>
          <w:i/>
          <w:iCs/>
          <w:sz w:val="18"/>
          <w:szCs w:val="18"/>
        </w:rPr>
      </w:pPr>
    </w:p>
    <w:p w14:paraId="3FF55526" w14:textId="6D22CF5F" w:rsidR="002B5240" w:rsidRDefault="002B5240" w:rsidP="002B5240">
      <w:pPr>
        <w:spacing w:line="240" w:lineRule="auto"/>
        <w:rPr>
          <w:bCs/>
          <w:i/>
          <w:iCs/>
          <w:sz w:val="18"/>
          <w:szCs w:val="18"/>
        </w:rPr>
      </w:pPr>
      <w:r w:rsidRPr="00D46CD1">
        <w:rPr>
          <w:bCs/>
          <w:i/>
          <w:iCs/>
          <w:sz w:val="18"/>
          <w:szCs w:val="18"/>
        </w:rPr>
        <w:t>Welke</w:t>
      </w:r>
      <w:r w:rsidR="006D4ECB">
        <w:rPr>
          <w:bCs/>
          <w:i/>
          <w:iCs/>
          <w:sz w:val="18"/>
          <w:szCs w:val="18"/>
        </w:rPr>
        <w:t xml:space="preserve"> subsidiabele</w:t>
      </w:r>
      <w:r w:rsidRPr="00D46CD1">
        <w:rPr>
          <w:bCs/>
          <w:i/>
          <w:iCs/>
          <w:sz w:val="18"/>
          <w:szCs w:val="18"/>
        </w:rPr>
        <w:t xml:space="preserve"> activiteiten gaat u uitvoeren om het gewenste doel te bereiken? </w:t>
      </w:r>
      <w:r w:rsidR="00D33B20">
        <w:rPr>
          <w:bCs/>
          <w:i/>
          <w:iCs/>
          <w:sz w:val="18"/>
          <w:szCs w:val="18"/>
        </w:rPr>
        <w:t>U kunt subsidie aanvragen voor het organiseren van een sportevenement</w:t>
      </w:r>
      <w:r w:rsidR="007C3CDB">
        <w:rPr>
          <w:bCs/>
          <w:i/>
          <w:iCs/>
          <w:sz w:val="18"/>
          <w:szCs w:val="18"/>
        </w:rPr>
        <w:t xml:space="preserve"> en een programma van side events </w:t>
      </w:r>
      <w:r w:rsidR="00D33B20">
        <w:rPr>
          <w:bCs/>
          <w:i/>
          <w:iCs/>
          <w:sz w:val="18"/>
          <w:szCs w:val="18"/>
        </w:rPr>
        <w:t>of het uitvoeren van een programma van side events.</w:t>
      </w:r>
    </w:p>
    <w:p w14:paraId="6272E75D" w14:textId="77777777" w:rsidR="002C2544" w:rsidRPr="00AC6B7B" w:rsidRDefault="002C2544" w:rsidP="002B5240">
      <w:pPr>
        <w:spacing w:line="240" w:lineRule="auto"/>
        <w:rPr>
          <w:b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2B5240" w14:paraId="34DF7B8C" w14:textId="77777777" w:rsidTr="00156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214" w:type="dxa"/>
          </w:tcPr>
          <w:p w14:paraId="2832A287" w14:textId="77777777" w:rsidR="002B5240" w:rsidRDefault="002B5240" w:rsidP="0015601F"/>
          <w:p w14:paraId="3991E465" w14:textId="77777777" w:rsidR="002B5240" w:rsidRDefault="002B5240" w:rsidP="0015601F"/>
          <w:p w14:paraId="2CF3B7E1" w14:textId="77777777" w:rsidR="002B5240" w:rsidRDefault="002B5240" w:rsidP="0015601F"/>
          <w:p w14:paraId="1CE20DA1" w14:textId="77777777" w:rsidR="002B5240" w:rsidRDefault="002B5240" w:rsidP="0015601F"/>
          <w:p w14:paraId="273199A1" w14:textId="77777777" w:rsidR="002B5240" w:rsidRDefault="002B5240" w:rsidP="0015601F"/>
        </w:tc>
      </w:tr>
    </w:tbl>
    <w:p w14:paraId="7C937D53" w14:textId="77777777" w:rsidR="002B5240" w:rsidRDefault="002B5240" w:rsidP="002B5240"/>
    <w:p w14:paraId="1E9DFACC" w14:textId="77777777" w:rsidR="002C2544" w:rsidRDefault="006E0518" w:rsidP="006E0518">
      <w:pPr>
        <w:rPr>
          <w:b/>
        </w:rPr>
      </w:pPr>
      <w:r>
        <w:t xml:space="preserve"> </w:t>
      </w:r>
      <w:r w:rsidR="005D3979">
        <w:rPr>
          <w:b/>
        </w:rPr>
        <w:t>6</w:t>
      </w:r>
      <w:r>
        <w:rPr>
          <w:b/>
        </w:rPr>
        <w:tab/>
      </w:r>
      <w:r w:rsidR="00817AE7">
        <w:rPr>
          <w:b/>
        </w:rPr>
        <w:t>Evenement</w:t>
      </w:r>
      <w:r w:rsidR="008A00CB">
        <w:rPr>
          <w:b/>
        </w:rPr>
        <w:t xml:space="preserve"> </w:t>
      </w:r>
    </w:p>
    <w:p w14:paraId="1AC563DC" w14:textId="77777777" w:rsidR="002C2544" w:rsidRDefault="002C2544" w:rsidP="006E0518">
      <w:pPr>
        <w:rPr>
          <w:b/>
          <w:bCs/>
          <w:sz w:val="18"/>
        </w:rPr>
      </w:pPr>
    </w:p>
    <w:p w14:paraId="4FDA852E" w14:textId="4FE5D9DB" w:rsidR="006E0518" w:rsidRDefault="001D24DE" w:rsidP="006E0518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Beschrijf hier het sportevenement en besteed aandacht aan de volgende aspecten van het evenement:</w:t>
      </w:r>
      <w:r w:rsidR="00677F3A">
        <w:rPr>
          <w:bCs/>
          <w:i/>
          <w:iCs/>
          <w:sz w:val="18"/>
          <w:szCs w:val="18"/>
        </w:rPr>
        <w:t xml:space="preserve"> sportief niveau van het evenement, </w:t>
      </w:r>
      <w:r w:rsidR="00FD3AB3" w:rsidRPr="00E27672">
        <w:rPr>
          <w:bCs/>
          <w:i/>
          <w:iCs/>
          <w:sz w:val="18"/>
          <w:szCs w:val="18"/>
        </w:rPr>
        <w:t>welke</w:t>
      </w:r>
      <w:r w:rsidR="008A00CB" w:rsidRPr="00E27672">
        <w:rPr>
          <w:bCs/>
          <w:i/>
          <w:iCs/>
          <w:sz w:val="18"/>
          <w:szCs w:val="18"/>
        </w:rPr>
        <w:t xml:space="preserve"> kern</w:t>
      </w:r>
      <w:r w:rsidR="00FD3AB3" w:rsidRPr="00E27672">
        <w:rPr>
          <w:bCs/>
          <w:i/>
          <w:iCs/>
          <w:sz w:val="18"/>
          <w:szCs w:val="18"/>
        </w:rPr>
        <w:t>sport</w:t>
      </w:r>
      <w:r w:rsidR="00FD3AB3">
        <w:rPr>
          <w:bCs/>
          <w:i/>
          <w:iCs/>
          <w:sz w:val="18"/>
          <w:szCs w:val="18"/>
        </w:rPr>
        <w:t>(en),</w:t>
      </w:r>
      <w:r w:rsidR="00677F3A" w:rsidRPr="00677F3A">
        <w:t xml:space="preserve"> </w:t>
      </w:r>
      <w:r w:rsidR="00677F3A" w:rsidRPr="00677F3A">
        <w:rPr>
          <w:bCs/>
          <w:i/>
          <w:iCs/>
          <w:sz w:val="18"/>
          <w:szCs w:val="18"/>
        </w:rPr>
        <w:t>inhoud van het programma van het evenement</w:t>
      </w:r>
      <w:r w:rsidR="00677F3A">
        <w:rPr>
          <w:bCs/>
          <w:i/>
          <w:iCs/>
          <w:sz w:val="18"/>
          <w:szCs w:val="18"/>
        </w:rPr>
        <w:t>, locatie</w:t>
      </w:r>
      <w:r w:rsidR="007C3CDB">
        <w:rPr>
          <w:bCs/>
          <w:i/>
          <w:iCs/>
          <w:sz w:val="18"/>
          <w:szCs w:val="18"/>
        </w:rPr>
        <w:t>, doelgroep</w:t>
      </w:r>
      <w:r>
        <w:rPr>
          <w:bCs/>
          <w:i/>
          <w:iCs/>
          <w:sz w:val="18"/>
          <w:szCs w:val="18"/>
        </w:rPr>
        <w:t>, deelnemersveld, betrokkenheid kernsportbond,</w:t>
      </w:r>
      <w:r w:rsidR="00677F3A">
        <w:rPr>
          <w:bCs/>
          <w:i/>
          <w:iCs/>
          <w:sz w:val="18"/>
          <w:szCs w:val="18"/>
        </w:rPr>
        <w:t xml:space="preserve"> betrokkenheid </w:t>
      </w:r>
      <w:r w:rsidR="002C2544">
        <w:rPr>
          <w:bCs/>
          <w:i/>
          <w:iCs/>
          <w:sz w:val="18"/>
          <w:szCs w:val="18"/>
        </w:rPr>
        <w:t xml:space="preserve">van </w:t>
      </w:r>
      <w:r w:rsidR="00677F3A">
        <w:rPr>
          <w:bCs/>
          <w:i/>
          <w:iCs/>
          <w:sz w:val="18"/>
          <w:szCs w:val="18"/>
        </w:rPr>
        <w:t>gemeente waar het evenement wordt georganiseerd</w:t>
      </w:r>
      <w:r w:rsidR="00FD3AB3">
        <w:rPr>
          <w:bCs/>
          <w:i/>
          <w:iCs/>
          <w:sz w:val="18"/>
          <w:szCs w:val="18"/>
        </w:rPr>
        <w:t>, hoeveel deelnames en bezoeken trekt het evenement (onderbouwing)</w:t>
      </w:r>
      <w:r w:rsidR="006F24E0">
        <w:rPr>
          <w:bCs/>
          <w:i/>
          <w:iCs/>
          <w:sz w:val="18"/>
          <w:szCs w:val="18"/>
        </w:rPr>
        <w:t xml:space="preserve"> en duurzaamheid.</w:t>
      </w:r>
    </w:p>
    <w:p w14:paraId="61F568E2" w14:textId="77777777" w:rsidR="002C2544" w:rsidRPr="006E0518" w:rsidRDefault="002C2544" w:rsidP="006E0518">
      <w:pPr>
        <w:rPr>
          <w:bCs/>
          <w:i/>
          <w:iCs/>
          <w:sz w:val="18"/>
          <w:szCs w:val="18"/>
        </w:rPr>
      </w:pPr>
    </w:p>
    <w:tbl>
      <w:tblPr>
        <w:tblStyle w:val="Tabelraster"/>
        <w:tblW w:w="0" w:type="auto"/>
        <w:tblInd w:w="-34" w:type="dxa"/>
        <w:tblLook w:val="04A0" w:firstRow="1" w:lastRow="0" w:firstColumn="1" w:lastColumn="0" w:noHBand="0" w:noVBand="1"/>
      </w:tblPr>
      <w:tblGrid>
        <w:gridCol w:w="9094"/>
      </w:tblGrid>
      <w:tr w:rsidR="006E0518" w14:paraId="45A64A10" w14:textId="77777777" w:rsidTr="006E05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94" w:type="dxa"/>
          </w:tcPr>
          <w:p w14:paraId="557BDE1C" w14:textId="77777777" w:rsidR="006E0518" w:rsidRPr="005D3979" w:rsidRDefault="006E0518" w:rsidP="0015601F">
            <w:pPr>
              <w:rPr>
                <w:b w:val="0"/>
              </w:rPr>
            </w:pPr>
          </w:p>
          <w:p w14:paraId="0C04B4A3" w14:textId="3FE38DBC" w:rsidR="006E0518" w:rsidRDefault="006E0518" w:rsidP="0015601F">
            <w:pPr>
              <w:rPr>
                <w:b w:val="0"/>
              </w:rPr>
            </w:pPr>
          </w:p>
          <w:p w14:paraId="17C143B6" w14:textId="0FED2E2C" w:rsidR="002C2544" w:rsidRDefault="002C2544" w:rsidP="0015601F"/>
          <w:p w14:paraId="19111099" w14:textId="77777777" w:rsidR="002C2544" w:rsidRDefault="002C2544" w:rsidP="0015601F">
            <w:pPr>
              <w:rPr>
                <w:b w:val="0"/>
              </w:rPr>
            </w:pPr>
          </w:p>
          <w:p w14:paraId="391031AF" w14:textId="3D4EEBCE" w:rsidR="002C2544" w:rsidRDefault="002C2544" w:rsidP="0015601F">
            <w:pPr>
              <w:rPr>
                <w:b w:val="0"/>
              </w:rPr>
            </w:pPr>
          </w:p>
          <w:p w14:paraId="17B90086" w14:textId="2F55E17C" w:rsidR="002C2544" w:rsidRDefault="002C2544" w:rsidP="0015601F">
            <w:pPr>
              <w:rPr>
                <w:b w:val="0"/>
              </w:rPr>
            </w:pPr>
          </w:p>
          <w:p w14:paraId="0CB80C7F" w14:textId="0BC40B54" w:rsidR="002C2544" w:rsidRDefault="002C2544" w:rsidP="0015601F">
            <w:pPr>
              <w:rPr>
                <w:b w:val="0"/>
              </w:rPr>
            </w:pPr>
          </w:p>
          <w:p w14:paraId="7AF348EA" w14:textId="77777777" w:rsidR="002C2544" w:rsidRDefault="002C2544" w:rsidP="0015601F"/>
          <w:p w14:paraId="2B928A3D" w14:textId="77777777" w:rsidR="006E0518" w:rsidRDefault="006E0518" w:rsidP="0015601F"/>
          <w:p w14:paraId="2FCE0267" w14:textId="1EC595E6" w:rsidR="006E0518" w:rsidRDefault="006E0518" w:rsidP="0015601F">
            <w:pPr>
              <w:rPr>
                <w:b w:val="0"/>
              </w:rPr>
            </w:pPr>
          </w:p>
          <w:p w14:paraId="1D144C55" w14:textId="2FBB1D73" w:rsidR="002C2544" w:rsidRDefault="002C2544" w:rsidP="0015601F"/>
          <w:p w14:paraId="3865A044" w14:textId="2DC2223A" w:rsidR="002C2544" w:rsidRDefault="002C2544" w:rsidP="0015601F"/>
          <w:p w14:paraId="0BA7D687" w14:textId="40DDA926" w:rsidR="002C2544" w:rsidRDefault="002C2544" w:rsidP="0015601F"/>
          <w:p w14:paraId="12AEE1D0" w14:textId="5A199538" w:rsidR="002C2544" w:rsidRDefault="002C2544" w:rsidP="0015601F"/>
          <w:p w14:paraId="227E6913" w14:textId="6691CEAC" w:rsidR="002C2544" w:rsidRDefault="002C2544" w:rsidP="0015601F"/>
          <w:p w14:paraId="02B29559" w14:textId="18182A49" w:rsidR="002C2544" w:rsidRDefault="002C2544" w:rsidP="0015601F"/>
          <w:p w14:paraId="41F7CEB8" w14:textId="5AC23891" w:rsidR="002C2544" w:rsidRDefault="002C2544" w:rsidP="0015601F">
            <w:pPr>
              <w:rPr>
                <w:b w:val="0"/>
              </w:rPr>
            </w:pPr>
          </w:p>
          <w:p w14:paraId="6800F6B4" w14:textId="0711A928" w:rsidR="002C2544" w:rsidRDefault="002C2544" w:rsidP="0015601F">
            <w:pPr>
              <w:rPr>
                <w:b w:val="0"/>
              </w:rPr>
            </w:pPr>
          </w:p>
          <w:p w14:paraId="07B25604" w14:textId="77777777" w:rsidR="002C2544" w:rsidRDefault="002C2544" w:rsidP="0015601F"/>
          <w:p w14:paraId="0D3F04C2" w14:textId="77777777" w:rsidR="006E0518" w:rsidRDefault="006E0518" w:rsidP="0015601F"/>
        </w:tc>
      </w:tr>
    </w:tbl>
    <w:p w14:paraId="7E1DB991" w14:textId="62412A13" w:rsidR="00113AB5" w:rsidRDefault="00113AB5" w:rsidP="00AA5AD2">
      <w:pPr>
        <w:ind w:left="426" w:hanging="426"/>
      </w:pPr>
    </w:p>
    <w:p w14:paraId="78F7F87C" w14:textId="5C04A83A" w:rsidR="002C2544" w:rsidRDefault="002C2544" w:rsidP="00AA5AD2">
      <w:pPr>
        <w:ind w:left="426" w:hanging="426"/>
      </w:pPr>
    </w:p>
    <w:p w14:paraId="39B6AA96" w14:textId="77777777" w:rsidR="002C2544" w:rsidRDefault="002C2544" w:rsidP="00AA5AD2">
      <w:pPr>
        <w:ind w:left="426" w:hanging="426"/>
      </w:pPr>
    </w:p>
    <w:p w14:paraId="7482E299" w14:textId="6D0D1025" w:rsidR="0013180D" w:rsidRPr="001D70A6" w:rsidRDefault="005D3979" w:rsidP="001D70A6">
      <w:r>
        <w:rPr>
          <w:b/>
        </w:rPr>
        <w:t>7</w:t>
      </w:r>
      <w:r w:rsidR="00677F3A">
        <w:rPr>
          <w:b/>
        </w:rPr>
        <w:tab/>
      </w:r>
      <w:r w:rsidR="0013180D">
        <w:rPr>
          <w:b/>
        </w:rPr>
        <w:t>Omschrijving individuele side events</w:t>
      </w:r>
    </w:p>
    <w:p w14:paraId="7ADC5E6F" w14:textId="77777777" w:rsidR="002C2544" w:rsidRDefault="002C2544" w:rsidP="00113AB5">
      <w:pPr>
        <w:ind w:left="426" w:hanging="426"/>
        <w:rPr>
          <w:bCs/>
          <w:i/>
          <w:iCs/>
          <w:sz w:val="18"/>
          <w:szCs w:val="18"/>
        </w:rPr>
      </w:pPr>
    </w:p>
    <w:p w14:paraId="790B8E5D" w14:textId="3EB6836A" w:rsidR="00576F00" w:rsidRDefault="00576F00" w:rsidP="00113AB5">
      <w:pPr>
        <w:ind w:left="426" w:hanging="426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Beschrijf hier de individuele side events binnen uw programma van side events. U kunt dit blok zo vaak  </w:t>
      </w:r>
    </w:p>
    <w:p w14:paraId="0952778E" w14:textId="7A483FF5" w:rsidR="0013180D" w:rsidRDefault="00576F00" w:rsidP="00113AB5">
      <w:pPr>
        <w:ind w:left="426" w:hanging="426"/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 xml:space="preserve">kopiëren als nodig is </w:t>
      </w:r>
      <w:r w:rsidR="002C2544">
        <w:rPr>
          <w:bCs/>
          <w:i/>
          <w:iCs/>
          <w:sz w:val="18"/>
          <w:szCs w:val="18"/>
        </w:rPr>
        <w:t xml:space="preserve">om </w:t>
      </w:r>
      <w:r>
        <w:rPr>
          <w:bCs/>
          <w:i/>
          <w:iCs/>
          <w:sz w:val="18"/>
          <w:szCs w:val="18"/>
        </w:rPr>
        <w:t>alle individuele side-events binnen het programma</w:t>
      </w:r>
      <w:r w:rsidR="002C2544">
        <w:rPr>
          <w:bCs/>
          <w:i/>
          <w:iCs/>
          <w:sz w:val="18"/>
          <w:szCs w:val="18"/>
        </w:rPr>
        <w:t xml:space="preserve"> te beschrijven. </w:t>
      </w:r>
    </w:p>
    <w:p w14:paraId="7818E42C" w14:textId="77777777" w:rsidR="00576F00" w:rsidRDefault="00576F00" w:rsidP="00113AB5">
      <w:pPr>
        <w:ind w:left="426" w:hanging="426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3180D" w14:paraId="3E35F106" w14:textId="77777777" w:rsidTr="00156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3567960F" w14:textId="77777777" w:rsidR="0013180D" w:rsidRDefault="0013180D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61F49D22" w14:textId="656CA9FE" w:rsidR="0013180D" w:rsidRPr="00C73C89" w:rsidRDefault="0013180D" w:rsidP="001D70A6">
            <w:pPr>
              <w:pStyle w:val="Lijstalinea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  <w:r w:rsidRPr="00C73C89">
              <w:rPr>
                <w:b w:val="0"/>
                <w:bCs/>
                <w:noProof/>
                <w:szCs w:val="18"/>
              </w:rPr>
              <w:t>Naam/titel side-event</w:t>
            </w:r>
            <w:r w:rsidR="008E02EF" w:rsidRPr="00C73C89">
              <w:rPr>
                <w:b w:val="0"/>
                <w:bCs/>
                <w:noProof/>
                <w:szCs w:val="18"/>
              </w:rPr>
              <w:t>:</w:t>
            </w:r>
          </w:p>
          <w:p w14:paraId="73EC93BA" w14:textId="032322F2" w:rsidR="0013180D" w:rsidRPr="00C73C89" w:rsidRDefault="008E02EF" w:rsidP="001D70A6">
            <w:pPr>
              <w:pStyle w:val="Lijstalinea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  <w:r w:rsidRPr="00C73C89">
              <w:rPr>
                <w:b w:val="0"/>
                <w:bCs/>
                <w:noProof/>
                <w:szCs w:val="18"/>
              </w:rPr>
              <w:t>Uitvoeringsdatu</w:t>
            </w:r>
            <w:r w:rsidR="00244F3A" w:rsidRPr="00C73C89">
              <w:rPr>
                <w:b w:val="0"/>
                <w:bCs/>
                <w:noProof/>
                <w:szCs w:val="18"/>
              </w:rPr>
              <w:t>m</w:t>
            </w:r>
            <w:r w:rsidRPr="00C73C89">
              <w:rPr>
                <w:b w:val="0"/>
                <w:bCs/>
                <w:noProof/>
                <w:szCs w:val="18"/>
              </w:rPr>
              <w:t>:</w:t>
            </w:r>
          </w:p>
          <w:p w14:paraId="4C76F94F" w14:textId="2645CCCC" w:rsidR="008E02EF" w:rsidRPr="00C73C89" w:rsidRDefault="008E02EF" w:rsidP="001D70A6">
            <w:pPr>
              <w:pStyle w:val="Lijstalinea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  <w:r w:rsidRPr="00C73C89">
              <w:rPr>
                <w:b w:val="0"/>
                <w:bCs/>
                <w:noProof/>
                <w:szCs w:val="18"/>
              </w:rPr>
              <w:t>Locatie(s):</w:t>
            </w:r>
          </w:p>
          <w:p w14:paraId="1A0F6A6A" w14:textId="70503E3D" w:rsidR="006A1CAF" w:rsidRPr="00E27672" w:rsidRDefault="006A1CAF" w:rsidP="004F3B60">
            <w:pPr>
              <w:pStyle w:val="Lijstalinea"/>
              <w:numPr>
                <w:ilvl w:val="0"/>
                <w:numId w:val="46"/>
              </w:numPr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  <w:r w:rsidRPr="001D70A6">
              <w:rPr>
                <w:b w:val="0"/>
                <w:bCs/>
                <w:noProof/>
                <w:szCs w:val="18"/>
              </w:rPr>
              <w:t>Doelgroep</w:t>
            </w:r>
            <w:r w:rsidRPr="004F3B60">
              <w:rPr>
                <w:b w:val="0"/>
                <w:bCs/>
                <w:noProof/>
                <w:szCs w:val="18"/>
              </w:rPr>
              <w:t>:</w:t>
            </w:r>
          </w:p>
          <w:p w14:paraId="51709096" w14:textId="557C607C" w:rsidR="007C3CDB" w:rsidRPr="001D70A6" w:rsidRDefault="007C3CDB" w:rsidP="00E27672">
            <w:pPr>
              <w:pStyle w:val="Lijstalinea"/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  <w:r w:rsidRPr="002C2544">
              <w:rPr>
                <w:b w:val="0"/>
                <w:bCs/>
                <w:i/>
                <w:iCs/>
                <w:noProof/>
                <w:szCs w:val="18"/>
              </w:rPr>
              <w:t>Denk bij doelgroep aan: bedrijfsleven, kinderen, sporters met een beperking, breedtesporters, senioren, anders</w:t>
            </w:r>
            <w:r>
              <w:rPr>
                <w:b w:val="0"/>
                <w:bCs/>
                <w:noProof/>
                <w:szCs w:val="18"/>
              </w:rPr>
              <w:t>.</w:t>
            </w:r>
          </w:p>
          <w:p w14:paraId="2A533B69" w14:textId="77777777" w:rsidR="004F3B60" w:rsidRDefault="004F3B60" w:rsidP="004F3B60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</w:p>
          <w:p w14:paraId="02252B1F" w14:textId="60DDDCD0" w:rsidR="00244F3A" w:rsidRPr="00C73C89" w:rsidRDefault="004F3B60" w:rsidP="001D70A6">
            <w:pPr>
              <w:pStyle w:val="Lijstalinea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40" w:lineRule="auto"/>
              <w:rPr>
                <w:bCs/>
                <w:noProof/>
                <w:szCs w:val="18"/>
              </w:rPr>
            </w:pPr>
            <w:r w:rsidRPr="00C73C89">
              <w:rPr>
                <w:bCs/>
                <w:noProof/>
                <w:szCs w:val="18"/>
              </w:rPr>
              <w:t>Op</w:t>
            </w:r>
            <w:r w:rsidR="00244F3A" w:rsidRPr="00C73C89">
              <w:rPr>
                <w:bCs/>
                <w:noProof/>
                <w:szCs w:val="18"/>
              </w:rPr>
              <w:t xml:space="preserve"> welk(e) thema (’s)  uit het Uitvoeringsbeleid Gelderland Sport</w:t>
            </w:r>
            <w:r w:rsidRPr="00C73C89">
              <w:rPr>
                <w:bCs/>
                <w:noProof/>
                <w:szCs w:val="18"/>
              </w:rPr>
              <w:t xml:space="preserve"> is</w:t>
            </w:r>
            <w:r w:rsidR="00244F3A" w:rsidRPr="00C73C89">
              <w:rPr>
                <w:bCs/>
                <w:noProof/>
                <w:szCs w:val="18"/>
              </w:rPr>
              <w:t xml:space="preserve"> dit side event </w:t>
            </w:r>
            <w:r w:rsidRPr="00C73C89">
              <w:rPr>
                <w:bCs/>
                <w:noProof/>
                <w:szCs w:val="18"/>
              </w:rPr>
              <w:t>gericht</w:t>
            </w:r>
            <w:r w:rsidR="00244F3A" w:rsidRPr="00C73C89">
              <w:rPr>
                <w:bCs/>
                <w:noProof/>
                <w:szCs w:val="18"/>
              </w:rPr>
              <w:t xml:space="preserve">? </w:t>
            </w:r>
          </w:p>
          <w:p w14:paraId="0D19E3B9" w14:textId="77777777" w:rsidR="00244F3A" w:rsidRDefault="00244F3A" w:rsidP="00244F3A">
            <w:pPr>
              <w:ind w:left="426" w:hanging="426"/>
            </w:pPr>
            <w:r>
              <w:rPr>
                <w:b w:val="0"/>
                <w:noProof/>
                <w:szCs w:val="18"/>
              </w:rPr>
              <w:t xml:space="preserve">(1) </w:t>
            </w:r>
            <w:r w:rsidRPr="005D3979">
              <w:rPr>
                <w:b w:val="0"/>
              </w:rPr>
              <w:t>Imago &amp; identiteit van de provincie Gelderland</w:t>
            </w:r>
          </w:p>
          <w:p w14:paraId="75DE0700" w14:textId="77777777" w:rsidR="00244F3A" w:rsidRDefault="00244F3A" w:rsidP="00244F3A">
            <w:pPr>
              <w:ind w:left="426" w:hanging="426"/>
            </w:pPr>
            <w:r>
              <w:rPr>
                <w:b w:val="0"/>
              </w:rPr>
              <w:t xml:space="preserve">(2) </w:t>
            </w:r>
            <w:r w:rsidRPr="005D3979">
              <w:rPr>
                <w:b w:val="0"/>
              </w:rPr>
              <w:t>Beleving &amp; ervaring van het</w:t>
            </w:r>
            <w:r>
              <w:rPr>
                <w:b w:val="0"/>
              </w:rPr>
              <w:t xml:space="preserve"> </w:t>
            </w:r>
            <w:r w:rsidRPr="005D3979">
              <w:rPr>
                <w:b w:val="0"/>
              </w:rPr>
              <w:t>evenement en de spor</w:t>
            </w:r>
            <w:r>
              <w:rPr>
                <w:b w:val="0"/>
              </w:rPr>
              <w:t>t</w:t>
            </w:r>
          </w:p>
          <w:p w14:paraId="5FD9CFD2" w14:textId="77777777" w:rsidR="00244F3A" w:rsidRDefault="00244F3A" w:rsidP="00244F3A">
            <w:pPr>
              <w:ind w:left="426" w:hanging="426"/>
            </w:pPr>
            <w:r>
              <w:rPr>
                <w:b w:val="0"/>
              </w:rPr>
              <w:t xml:space="preserve">(3) </w:t>
            </w:r>
            <w:r w:rsidRPr="005D3979">
              <w:rPr>
                <w:b w:val="0"/>
              </w:rPr>
              <w:t>Economie &amp; werk</w:t>
            </w:r>
            <w:r>
              <w:rPr>
                <w:b w:val="0"/>
              </w:rPr>
              <w:t xml:space="preserve"> </w:t>
            </w:r>
          </w:p>
          <w:p w14:paraId="73D56F9C" w14:textId="77777777" w:rsidR="00244F3A" w:rsidRDefault="00244F3A" w:rsidP="00244F3A">
            <w:pPr>
              <w:ind w:left="426" w:hanging="426"/>
            </w:pPr>
            <w:r>
              <w:rPr>
                <w:b w:val="0"/>
              </w:rPr>
              <w:t xml:space="preserve">(4) </w:t>
            </w:r>
            <w:r w:rsidRPr="005D3979">
              <w:rPr>
                <w:b w:val="0"/>
              </w:rPr>
              <w:t>Milieu &amp; innovatie</w:t>
            </w:r>
            <w:r>
              <w:rPr>
                <w:b w:val="0"/>
              </w:rPr>
              <w:t xml:space="preserve"> </w:t>
            </w:r>
          </w:p>
          <w:p w14:paraId="25212F16" w14:textId="77777777" w:rsidR="00244F3A" w:rsidRDefault="00244F3A" w:rsidP="00244F3A">
            <w:pPr>
              <w:ind w:left="426" w:hanging="426"/>
            </w:pPr>
            <w:r>
              <w:rPr>
                <w:b w:val="0"/>
              </w:rPr>
              <w:t xml:space="preserve">(5) </w:t>
            </w:r>
            <w:r w:rsidRPr="005D3979">
              <w:rPr>
                <w:b w:val="0"/>
              </w:rPr>
              <w:t>Gezondheid &amp; vitaliteit</w:t>
            </w:r>
          </w:p>
          <w:p w14:paraId="46BF8425" w14:textId="675E347E" w:rsidR="00244F3A" w:rsidRDefault="00244F3A" w:rsidP="00244F3A">
            <w:r>
              <w:rPr>
                <w:b w:val="0"/>
              </w:rPr>
              <w:t xml:space="preserve">(6) </w:t>
            </w:r>
            <w:r w:rsidRPr="005D3979">
              <w:rPr>
                <w:b w:val="0"/>
              </w:rPr>
              <w:t>Participatie &amp; cohesie.</w:t>
            </w:r>
          </w:p>
          <w:p w14:paraId="2410B1E6" w14:textId="77777777" w:rsidR="00677F3A" w:rsidRDefault="00677F3A" w:rsidP="00244F3A"/>
          <w:p w14:paraId="09C5E34C" w14:textId="7C8C7644" w:rsidR="002C2544" w:rsidRPr="00D31D24" w:rsidRDefault="004F3B60" w:rsidP="002C2544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noProof/>
                <w:szCs w:val="18"/>
              </w:rPr>
            </w:pPr>
            <w:r w:rsidRPr="00D31D24">
              <w:rPr>
                <w:noProof/>
                <w:szCs w:val="18"/>
              </w:rPr>
              <w:t>Beschrijf op welke wijze dit side event aansluit op het thema</w:t>
            </w:r>
            <w:r w:rsidR="006F24E0" w:rsidRPr="00D31D24">
              <w:rPr>
                <w:noProof/>
                <w:szCs w:val="18"/>
              </w:rPr>
              <w:t>.</w:t>
            </w:r>
          </w:p>
          <w:p w14:paraId="32CD4386" w14:textId="77777777" w:rsidR="006F24E0" w:rsidRPr="006F24E0" w:rsidRDefault="006F24E0" w:rsidP="006F24E0">
            <w:pPr>
              <w:pStyle w:val="Lijstalinea"/>
              <w:autoSpaceDE w:val="0"/>
              <w:autoSpaceDN w:val="0"/>
              <w:adjustRightInd w:val="0"/>
              <w:spacing w:line="240" w:lineRule="auto"/>
              <w:rPr>
                <w:noProof/>
                <w:szCs w:val="18"/>
              </w:rPr>
            </w:pPr>
          </w:p>
          <w:p w14:paraId="27170057" w14:textId="5F6BF247" w:rsidR="002C2544" w:rsidRPr="00D31D24" w:rsidRDefault="006F24E0" w:rsidP="004F3B60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bCs/>
                <w:noProof/>
                <w:szCs w:val="18"/>
              </w:rPr>
            </w:pPr>
            <w:r w:rsidRPr="00D31D24">
              <w:rPr>
                <w:bCs/>
                <w:noProof/>
                <w:szCs w:val="18"/>
              </w:rPr>
              <w:t>Geef aan of het gaat om een side event in aanloop naar het evenement of tijdens het evenement.</w:t>
            </w:r>
          </w:p>
          <w:p w14:paraId="418B80DA" w14:textId="77777777" w:rsidR="006F24E0" w:rsidRDefault="006F24E0" w:rsidP="004F3B60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bCs/>
                <w:noProof/>
                <w:szCs w:val="18"/>
              </w:rPr>
            </w:pPr>
          </w:p>
          <w:p w14:paraId="029C62F0" w14:textId="0BFE5B82" w:rsidR="004F3B60" w:rsidRPr="00C73C89" w:rsidRDefault="004F3B60" w:rsidP="001D70A6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b w:val="0"/>
                <w:noProof/>
                <w:szCs w:val="18"/>
              </w:rPr>
            </w:pPr>
            <w:r w:rsidRPr="001D70A6">
              <w:rPr>
                <w:noProof/>
                <w:szCs w:val="18"/>
              </w:rPr>
              <w:t>Welke sport- of andere organisaties zijn betrokken bij de uitvoering van dit side-event (indien van toepassing) en wat is hun rol bij de uitvoering?</w:t>
            </w:r>
          </w:p>
          <w:p w14:paraId="747D7E28" w14:textId="77777777" w:rsidR="002C2544" w:rsidRDefault="002C2544" w:rsidP="004F3B60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noProof/>
                <w:szCs w:val="18"/>
              </w:rPr>
            </w:pPr>
          </w:p>
          <w:p w14:paraId="19F94DB6" w14:textId="2E4D8285" w:rsidR="006F24E0" w:rsidRPr="006F24E0" w:rsidRDefault="004F3B60" w:rsidP="006F24E0">
            <w:pPr>
              <w:pStyle w:val="Lijstalinea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40" w:lineRule="auto"/>
              <w:rPr>
                <w:noProof/>
                <w:szCs w:val="18"/>
              </w:rPr>
            </w:pPr>
            <w:r w:rsidRPr="006F24E0">
              <w:rPr>
                <w:noProof/>
                <w:szCs w:val="18"/>
              </w:rPr>
              <w:t xml:space="preserve">Geef aan of dit side-event activiteiten omvat gericht op </w:t>
            </w:r>
            <w:r w:rsidRPr="006F24E0">
              <w:rPr>
                <w:bCs/>
                <w:noProof/>
                <w:szCs w:val="18"/>
              </w:rPr>
              <w:t>de breedtesport of sporten door mensen met een beperking. Indien ja, welke activiteiten betreft het?</w:t>
            </w:r>
          </w:p>
          <w:p w14:paraId="43DDF928" w14:textId="77777777" w:rsidR="006F24E0" w:rsidRPr="006F24E0" w:rsidRDefault="006F24E0" w:rsidP="006F24E0">
            <w:pPr>
              <w:autoSpaceDE w:val="0"/>
              <w:autoSpaceDN w:val="0"/>
              <w:adjustRightInd w:val="0"/>
              <w:spacing w:line="240" w:lineRule="auto"/>
              <w:rPr>
                <w:noProof/>
                <w:szCs w:val="18"/>
              </w:rPr>
            </w:pPr>
          </w:p>
          <w:p w14:paraId="5FEEB770" w14:textId="77777777" w:rsidR="004F3B60" w:rsidRDefault="004F3B60" w:rsidP="004F3B60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noProof/>
                <w:szCs w:val="18"/>
              </w:rPr>
            </w:pPr>
          </w:p>
          <w:p w14:paraId="01646FDE" w14:textId="77777777" w:rsidR="0013180D" w:rsidRDefault="0013180D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5244549" w14:textId="295C3B73" w:rsidR="0013180D" w:rsidRDefault="0013180D" w:rsidP="0015601F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  <w:p w14:paraId="52616E70" w14:textId="77777777" w:rsidR="002C2544" w:rsidRDefault="002C2544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5B82A662" w14:textId="77777777" w:rsidR="0013180D" w:rsidRDefault="0013180D" w:rsidP="0015601F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69C8E5DD" w14:textId="77777777" w:rsidR="00113AB5" w:rsidRDefault="00113AB5" w:rsidP="00AA5AD2">
      <w:pPr>
        <w:ind w:left="426" w:hanging="426"/>
      </w:pPr>
    </w:p>
    <w:p w14:paraId="10ADC24A" w14:textId="23BB2690" w:rsidR="00D46CD1" w:rsidRPr="009C75FD" w:rsidRDefault="005D3979" w:rsidP="00D46CD1">
      <w:pPr>
        <w:rPr>
          <w:b/>
        </w:rPr>
      </w:pPr>
      <w:r>
        <w:rPr>
          <w:b/>
        </w:rPr>
        <w:t>8</w:t>
      </w:r>
      <w:r w:rsidR="00D46CD1">
        <w:rPr>
          <w:b/>
        </w:rPr>
        <w:tab/>
        <w:t xml:space="preserve">Risico’s </w:t>
      </w:r>
      <w:r w:rsidR="00D46CD1" w:rsidRPr="009C75FD">
        <w:rPr>
          <w:b/>
        </w:rPr>
        <w:t xml:space="preserve"> </w:t>
      </w:r>
    </w:p>
    <w:p w14:paraId="57FFC831" w14:textId="4B3A727F" w:rsidR="00D46CD1" w:rsidRDefault="00D46CD1" w:rsidP="00D46CD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 xml:space="preserve">Beschrijf hierna welke risico’s u inschat </w:t>
      </w:r>
      <w:r w:rsidR="00303702">
        <w:rPr>
          <w:i/>
          <w:iCs/>
          <w:noProof/>
          <w:sz w:val="18"/>
          <w:szCs w:val="18"/>
        </w:rPr>
        <w:t>bij</w:t>
      </w:r>
      <w:r w:rsidR="00D31D24">
        <w:rPr>
          <w:i/>
          <w:iCs/>
          <w:noProof/>
          <w:sz w:val="18"/>
          <w:szCs w:val="18"/>
        </w:rPr>
        <w:t xml:space="preserve"> </w:t>
      </w:r>
      <w:r>
        <w:rPr>
          <w:i/>
          <w:iCs/>
          <w:noProof/>
          <w:sz w:val="18"/>
          <w:szCs w:val="18"/>
        </w:rPr>
        <w:t xml:space="preserve">de uitvoering van </w:t>
      </w:r>
      <w:r w:rsidR="0098232C">
        <w:rPr>
          <w:i/>
          <w:iCs/>
          <w:noProof/>
          <w:sz w:val="18"/>
          <w:szCs w:val="18"/>
        </w:rPr>
        <w:t xml:space="preserve">het </w:t>
      </w:r>
      <w:r w:rsidR="00E27672">
        <w:rPr>
          <w:i/>
          <w:iCs/>
          <w:noProof/>
          <w:sz w:val="18"/>
          <w:szCs w:val="18"/>
        </w:rPr>
        <w:t>projectplan.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3028AF8E" w14:textId="77777777" w:rsidTr="00156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0AAFDCDE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7B8D4B1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8C44BF1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DA21487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DFA2675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0A21ED0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0684CFE8" w14:textId="77777777" w:rsidR="00D46CD1" w:rsidRDefault="00D46CD1" w:rsidP="0015601F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461EA2B0" w14:textId="205423F7" w:rsidR="00D46CD1" w:rsidRDefault="00D46CD1" w:rsidP="003B7A11"/>
    <w:p w14:paraId="56F46F08" w14:textId="77777777" w:rsidR="00D46CD1" w:rsidRDefault="00D46CD1" w:rsidP="003B7A11"/>
    <w:p w14:paraId="4AD69E8C" w14:textId="50073F2A" w:rsidR="00B36DB6" w:rsidRDefault="005D3979" w:rsidP="009C75FD">
      <w:pPr>
        <w:rPr>
          <w:b/>
        </w:rPr>
      </w:pPr>
      <w:r>
        <w:rPr>
          <w:b/>
        </w:rPr>
        <w:t>9</w:t>
      </w:r>
      <w:r w:rsidR="009C75FD">
        <w:rPr>
          <w:b/>
        </w:rPr>
        <w:tab/>
      </w:r>
      <w:r w:rsidR="00D46CD1">
        <w:rPr>
          <w:b/>
        </w:rPr>
        <w:t xml:space="preserve">Communicatie </w:t>
      </w:r>
      <w:r w:rsidR="00320BB4" w:rsidRPr="009C75FD">
        <w:rPr>
          <w:b/>
        </w:rPr>
        <w:t xml:space="preserve"> </w:t>
      </w:r>
    </w:p>
    <w:p w14:paraId="410F1489" w14:textId="77777777" w:rsidR="00D31D24" w:rsidRPr="009C75FD" w:rsidRDefault="00D31D24" w:rsidP="009C75FD">
      <w:pPr>
        <w:rPr>
          <w:b/>
        </w:rPr>
      </w:pPr>
    </w:p>
    <w:p w14:paraId="4AFBAF42" w14:textId="1C4750C6" w:rsidR="00D46CD1" w:rsidRDefault="00251256" w:rsidP="00EA23B7">
      <w:pPr>
        <w:spacing w:line="240" w:lineRule="auto"/>
        <w:rPr>
          <w:i/>
          <w:iCs/>
          <w:sz w:val="18"/>
          <w:szCs w:val="18"/>
        </w:rPr>
      </w:pPr>
      <w:r w:rsidRPr="00251256">
        <w:rPr>
          <w:i/>
          <w:iCs/>
          <w:sz w:val="18"/>
          <w:szCs w:val="18"/>
        </w:rPr>
        <w:t xml:space="preserve">Op welke manier </w:t>
      </w:r>
      <w:r w:rsidR="00303702">
        <w:rPr>
          <w:i/>
          <w:iCs/>
          <w:sz w:val="18"/>
          <w:szCs w:val="18"/>
        </w:rPr>
        <w:t xml:space="preserve">brengt </w:t>
      </w:r>
      <w:r w:rsidRPr="00251256">
        <w:rPr>
          <w:i/>
          <w:iCs/>
          <w:sz w:val="18"/>
          <w:szCs w:val="18"/>
        </w:rPr>
        <w:t xml:space="preserve">u het </w:t>
      </w:r>
      <w:r w:rsidR="0098232C">
        <w:rPr>
          <w:i/>
          <w:iCs/>
          <w:sz w:val="18"/>
          <w:szCs w:val="18"/>
        </w:rPr>
        <w:t>evenement en het programma van side events</w:t>
      </w:r>
      <w:r w:rsidRPr="00251256">
        <w:rPr>
          <w:i/>
          <w:iCs/>
          <w:sz w:val="18"/>
          <w:szCs w:val="18"/>
        </w:rPr>
        <w:t xml:space="preserve"> en de medefinanciering door de provincie Gelderland onder de aandacht bij </w:t>
      </w:r>
      <w:r w:rsidR="00303702">
        <w:rPr>
          <w:i/>
          <w:iCs/>
          <w:sz w:val="18"/>
          <w:szCs w:val="18"/>
        </w:rPr>
        <w:t>het</w:t>
      </w:r>
      <w:r w:rsidRPr="00251256">
        <w:rPr>
          <w:i/>
          <w:iCs/>
          <w:sz w:val="18"/>
          <w:szCs w:val="18"/>
        </w:rPr>
        <w:t xml:space="preserve"> publiek? </w:t>
      </w:r>
    </w:p>
    <w:p w14:paraId="76F27F36" w14:textId="77777777" w:rsidR="00D31D24" w:rsidRDefault="00D31D24" w:rsidP="00EA23B7">
      <w:pPr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D46CD1" w14:paraId="29D4A6A3" w14:textId="77777777" w:rsidTr="00D46C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2B6C8806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2A701663" w14:textId="7777777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6255C5F" w14:textId="7A93A348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  <w:p w14:paraId="0CEC075B" w14:textId="55E2EDD2" w:rsidR="00D31D24" w:rsidRDefault="00D31D24" w:rsidP="00B3702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  <w:p w14:paraId="7DCA813A" w14:textId="77777777" w:rsidR="00D31D24" w:rsidRDefault="00D31D24" w:rsidP="00B37021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3AD21DF9" w14:textId="240F3307" w:rsidR="00D46CD1" w:rsidRDefault="00D46CD1" w:rsidP="00B37021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7774F3FA" w14:textId="77777777" w:rsidR="00D46CD1" w:rsidRDefault="00D46CD1" w:rsidP="00B37021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p w14:paraId="4AD69F1F" w14:textId="6972E356" w:rsidR="007E6E80" w:rsidRDefault="007E6E80" w:rsidP="00037A89"/>
    <w:p w14:paraId="5A6BD0C9" w14:textId="5CCC9C82" w:rsidR="00037A89" w:rsidRDefault="005D3979" w:rsidP="00037A89">
      <w:pPr>
        <w:rPr>
          <w:b/>
        </w:rPr>
      </w:pPr>
      <w:r>
        <w:rPr>
          <w:b/>
        </w:rPr>
        <w:t>10</w:t>
      </w:r>
      <w:r w:rsidR="00037A89" w:rsidRPr="00037A89">
        <w:rPr>
          <w:b/>
        </w:rPr>
        <w:tab/>
      </w:r>
      <w:r w:rsidR="00037A89">
        <w:rPr>
          <w:b/>
        </w:rPr>
        <w:t>Overig</w:t>
      </w:r>
      <w:r w:rsidR="00037A89" w:rsidRPr="00037A89">
        <w:rPr>
          <w:b/>
        </w:rPr>
        <w:t xml:space="preserve"> </w:t>
      </w:r>
    </w:p>
    <w:p w14:paraId="309D0C9B" w14:textId="77777777" w:rsidR="00D31D24" w:rsidRDefault="00D31D24" w:rsidP="00037A89">
      <w:pPr>
        <w:rPr>
          <w:b/>
        </w:rPr>
      </w:pPr>
    </w:p>
    <w:p w14:paraId="25EC4243" w14:textId="13F966EF" w:rsidR="00037A89" w:rsidRDefault="00251256" w:rsidP="00251256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  <w:r>
        <w:rPr>
          <w:i/>
          <w:iCs/>
          <w:noProof/>
          <w:sz w:val="18"/>
          <w:szCs w:val="18"/>
        </w:rPr>
        <w:t>Beschrijf hieronder eventueel punten die</w:t>
      </w:r>
      <w:r w:rsidR="00E27672">
        <w:rPr>
          <w:i/>
          <w:iCs/>
          <w:noProof/>
          <w:sz w:val="18"/>
          <w:szCs w:val="18"/>
        </w:rPr>
        <w:t xml:space="preserve"> u</w:t>
      </w:r>
      <w:r>
        <w:rPr>
          <w:i/>
          <w:iCs/>
          <w:noProof/>
          <w:sz w:val="18"/>
          <w:szCs w:val="18"/>
        </w:rPr>
        <w:t xml:space="preserve">  niet kwijt kon in bovenstaande blokken. Geef daarbij een onderwerp aan.</w:t>
      </w:r>
    </w:p>
    <w:p w14:paraId="61EEA362" w14:textId="77777777" w:rsidR="00D31D24" w:rsidRPr="00251256" w:rsidRDefault="00D31D24" w:rsidP="00251256">
      <w:pPr>
        <w:autoSpaceDE w:val="0"/>
        <w:autoSpaceDN w:val="0"/>
        <w:adjustRightInd w:val="0"/>
        <w:spacing w:line="240" w:lineRule="auto"/>
        <w:rPr>
          <w:i/>
          <w:iCs/>
          <w:noProof/>
          <w:sz w:val="18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0"/>
      </w:tblGrid>
      <w:tr w:rsidR="00037A89" w14:paraId="109C4465" w14:textId="77777777" w:rsidTr="001560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0" w:type="dxa"/>
          </w:tcPr>
          <w:p w14:paraId="73B6D197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4793721C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E8D7782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142EA02E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5BC3B231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7D97E574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b w:val="0"/>
                <w:i/>
                <w:iCs/>
                <w:noProof/>
                <w:szCs w:val="18"/>
              </w:rPr>
            </w:pPr>
          </w:p>
          <w:p w14:paraId="474A834F" w14:textId="77777777" w:rsidR="00037A89" w:rsidRDefault="00037A89" w:rsidP="0015601F">
            <w:pPr>
              <w:autoSpaceDE w:val="0"/>
              <w:autoSpaceDN w:val="0"/>
              <w:adjustRightInd w:val="0"/>
              <w:spacing w:line="240" w:lineRule="auto"/>
              <w:rPr>
                <w:i/>
                <w:iCs/>
                <w:noProof/>
                <w:szCs w:val="18"/>
              </w:rPr>
            </w:pPr>
          </w:p>
        </w:tc>
      </w:tr>
    </w:tbl>
    <w:p w14:paraId="070D7712" w14:textId="06FC4C06" w:rsidR="00037A89" w:rsidRPr="00C32F60" w:rsidRDefault="00037A89" w:rsidP="00037A89">
      <w:pPr>
        <w:ind w:left="360"/>
      </w:pPr>
    </w:p>
    <w:sectPr w:rsidR="00037A89" w:rsidRPr="00C32F60" w:rsidSect="00AA5AD2">
      <w:headerReference w:type="default" r:id="rId11"/>
      <w:pgSz w:w="11906" w:h="16838" w:code="9"/>
      <w:pgMar w:top="426" w:right="1418" w:bottom="1418" w:left="1418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47B5F" w14:textId="77777777" w:rsidR="0015601F" w:rsidRDefault="0015601F" w:rsidP="006227C6">
      <w:pPr>
        <w:spacing w:line="240" w:lineRule="auto"/>
      </w:pPr>
      <w:r>
        <w:separator/>
      </w:r>
    </w:p>
  </w:endnote>
  <w:endnote w:type="continuationSeparator" w:id="0">
    <w:p w14:paraId="14153240" w14:textId="77777777" w:rsidR="0015601F" w:rsidRDefault="0015601F" w:rsidP="0062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altName w:val="Century Gothic"/>
    <w:charset w:val="00"/>
    <w:family w:val="swiss"/>
    <w:pitch w:val="variable"/>
    <w:sig w:usb0="80000027" w:usb1="00000040" w:usb2="00000000" w:usb3="00000000" w:csb0="0000001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skerville MT">
    <w:charset w:val="00"/>
    <w:family w:val="roman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F2C25" w14:textId="77777777" w:rsidR="0015601F" w:rsidRDefault="0015601F" w:rsidP="006227C6">
      <w:pPr>
        <w:spacing w:line="240" w:lineRule="auto"/>
      </w:pPr>
      <w:r>
        <w:separator/>
      </w:r>
    </w:p>
  </w:footnote>
  <w:footnote w:type="continuationSeparator" w:id="0">
    <w:p w14:paraId="1C1AC730" w14:textId="77777777" w:rsidR="0015601F" w:rsidRDefault="0015601F" w:rsidP="00622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D11A1" w14:textId="77777777" w:rsidR="001C28FE" w:rsidRDefault="001C28FE" w:rsidP="001C28FE">
    <w:pPr>
      <w:jc w:val="right"/>
    </w:pPr>
  </w:p>
  <w:p w14:paraId="02A9FAD2" w14:textId="77777777" w:rsidR="001C28FE" w:rsidRDefault="001C28FE" w:rsidP="001C28FE">
    <w:pPr>
      <w:jc w:val="right"/>
    </w:pPr>
  </w:p>
  <w:p w14:paraId="257F2448" w14:textId="77777777" w:rsidR="001C28FE" w:rsidRDefault="001C28FE" w:rsidP="001C28FE">
    <w:pPr>
      <w:jc w:val="right"/>
    </w:pPr>
  </w:p>
  <w:p w14:paraId="6C9FD8E5" w14:textId="4E080A47" w:rsidR="00B0206D" w:rsidRDefault="00B0206D" w:rsidP="001C28FE">
    <w:pPr>
      <w:jc w:val="right"/>
    </w:pPr>
    <w:r w:rsidRPr="009F129E">
      <w:rPr>
        <w:noProof/>
      </w:rPr>
      <w:drawing>
        <wp:inline distT="0" distB="0" distL="0" distR="0" wp14:anchorId="2AA7B026" wp14:editId="0FDCEF5B">
          <wp:extent cx="1905000" cy="685800"/>
          <wp:effectExtent l="0" t="0" r="0" b="0"/>
          <wp:docPr id="1" name="Afbeelding 1" descr="C:\Users\sverhoef\AppData\Local\Temp\21\7zOC09B00C8\PG-logo-zw-200x72px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verhoef\AppData\Local\Temp\21\7zOC09B00C8\PG-logo-zw-200x72px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D6314" w14:textId="77777777" w:rsidR="00B0206D" w:rsidRDefault="00B0206D" w:rsidP="00AA5AD2">
    <w:pPr>
      <w:pStyle w:val="Koptekst"/>
      <w:pBdr>
        <w:bottom w:val="single" w:sz="4" w:space="1" w:color="auto"/>
      </w:pBdr>
      <w:ind w:left="-851"/>
      <w:rPr>
        <w:b/>
        <w:sz w:val="20"/>
        <w:szCs w:val="20"/>
      </w:rPr>
    </w:pPr>
  </w:p>
  <w:p w14:paraId="4AD69F24" w14:textId="7048A812" w:rsidR="00AA5AD2" w:rsidRDefault="00AA5AD2" w:rsidP="00AA5AD2">
    <w:pPr>
      <w:pStyle w:val="Koptekst"/>
      <w:pBdr>
        <w:bottom w:val="single" w:sz="4" w:space="1" w:color="auto"/>
      </w:pBdr>
      <w:ind w:left="-851"/>
    </w:pPr>
    <w:r>
      <w:rPr>
        <w:b/>
        <w:sz w:val="20"/>
        <w:szCs w:val="20"/>
      </w:rPr>
      <w:tab/>
    </w:r>
  </w:p>
  <w:p w14:paraId="4AD69F25" w14:textId="77777777" w:rsidR="00AA5AD2" w:rsidRDefault="00AA5AD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D5CBF86"/>
    <w:lvl w:ilvl="0">
      <w:start w:val="1"/>
      <w:numFmt w:val="decimal"/>
      <w:pStyle w:val="Lijstnummering5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1" w15:restartNumberingAfterBreak="0">
    <w:nsid w:val="FFFFFF7D"/>
    <w:multiLevelType w:val="singleLevel"/>
    <w:tmpl w:val="1E5AE91E"/>
    <w:lvl w:ilvl="0">
      <w:start w:val="1"/>
      <w:numFmt w:val="decimal"/>
      <w:pStyle w:val="Lijstnummering4"/>
      <w:lvlText w:val="%1."/>
      <w:lvlJc w:val="left"/>
      <w:pPr>
        <w:tabs>
          <w:tab w:val="num" w:pos="1985"/>
        </w:tabs>
        <w:ind w:left="1985" w:hanging="794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94E83576"/>
    <w:lvl w:ilvl="0">
      <w:start w:val="1"/>
      <w:numFmt w:val="decimal"/>
      <w:pStyle w:val="Lijstnummering3"/>
      <w:lvlText w:val="%1."/>
      <w:lvlJc w:val="left"/>
      <w:pPr>
        <w:tabs>
          <w:tab w:val="num" w:pos="1191"/>
        </w:tabs>
        <w:ind w:left="1191" w:hanging="397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5DA64A2"/>
    <w:lvl w:ilvl="0">
      <w:start w:val="1"/>
      <w:numFmt w:val="decimal"/>
      <w:pStyle w:val="Lijstnummering2"/>
      <w:lvlText w:val="%1."/>
      <w:lvlJc w:val="left"/>
      <w:pPr>
        <w:tabs>
          <w:tab w:val="num" w:pos="794"/>
        </w:tabs>
        <w:ind w:left="794" w:hanging="397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065C756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7A88C28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92B89E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005F2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BFAAE50"/>
    <w:lvl w:ilvl="0">
      <w:start w:val="1"/>
      <w:numFmt w:val="decimal"/>
      <w:pStyle w:val="Lijstnummering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0A7A2C8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05254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3FB63E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04D460A2"/>
    <w:multiLevelType w:val="multilevel"/>
    <w:tmpl w:val="C952064C"/>
    <w:styleLink w:val="PNBopsomlijst"/>
    <w:lvl w:ilvl="0">
      <w:start w:val="1"/>
      <w:numFmt w:val="bullet"/>
      <w:pStyle w:val="PNBopsommen"/>
      <w:lvlText w:val="-"/>
      <w:lvlJc w:val="left"/>
      <w:pPr>
        <w:ind w:left="360" w:hanging="360"/>
      </w:pPr>
      <w:rPr>
        <w:rFonts w:ascii="Futura Book" w:hAnsi="Futura Book" w:hint="default"/>
        <w:color w:val="auto"/>
        <w:sz w:val="20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Futura Book" w:hAnsi="Futura Book" w:hint="default"/>
        <w:color w:val="auto"/>
        <w:sz w:val="18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9535882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4" w15:restartNumberingAfterBreak="0">
    <w:nsid w:val="0B672B41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0BAF7A3F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0D5A6CBE"/>
    <w:multiLevelType w:val="hybridMultilevel"/>
    <w:tmpl w:val="1C4E5E1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10A72D2"/>
    <w:multiLevelType w:val="multilevel"/>
    <w:tmpl w:val="3932B52E"/>
    <w:styleLink w:val="PNB123-lijst"/>
    <w:lvl w:ilvl="0">
      <w:start w:val="1"/>
      <w:numFmt w:val="decimal"/>
      <w:pStyle w:val="PNB123-Lijst0"/>
      <w:lvlText w:val="%1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2835"/>
        </w:tabs>
        <w:ind w:left="3969" w:hanging="1134"/>
      </w:pPr>
      <w:rPr>
        <w:rFonts w:ascii="Futura Book" w:hAnsi="Futura Book" w:hint="default"/>
        <w:sz w:val="20"/>
      </w:rPr>
    </w:lvl>
    <w:lvl w:ilvl="5">
      <w:start w:val="1"/>
      <w:numFmt w:val="decimal"/>
      <w:lvlText w:val="%1.%2.%3.%4.%5.%6"/>
      <w:lvlJc w:val="left"/>
      <w:pPr>
        <w:ind w:left="5103" w:hanging="1134"/>
      </w:pPr>
      <w:rPr>
        <w:rFonts w:ascii="Futura Book" w:hAnsi="Futura Book" w:hint="default"/>
        <w:sz w:val="20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14901E99"/>
    <w:multiLevelType w:val="multilevel"/>
    <w:tmpl w:val="3932B52E"/>
    <w:numStyleLink w:val="PNB123-lijst"/>
  </w:abstractNum>
  <w:abstractNum w:abstractNumId="19" w15:restartNumberingAfterBreak="0">
    <w:nsid w:val="14C27D63"/>
    <w:multiLevelType w:val="hybridMultilevel"/>
    <w:tmpl w:val="E3221E0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4FE1A6F"/>
    <w:multiLevelType w:val="hybridMultilevel"/>
    <w:tmpl w:val="19B23282"/>
    <w:lvl w:ilvl="0" w:tplc="E200DF5A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00675C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228F71F3"/>
    <w:multiLevelType w:val="hybridMultilevel"/>
    <w:tmpl w:val="7AE2D2A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35953FA"/>
    <w:multiLevelType w:val="hybridMultilevel"/>
    <w:tmpl w:val="CBDAD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ED34BB"/>
    <w:multiLevelType w:val="multilevel"/>
    <w:tmpl w:val="FC04E50C"/>
    <w:styleLink w:val="PNBabclijst"/>
    <w:lvl w:ilvl="0">
      <w:start w:val="1"/>
      <w:numFmt w:val="upperLetter"/>
      <w:pStyle w:val="PNBabc-lijst"/>
      <w:lvlText w:val="%1."/>
      <w:lvlJc w:val="left"/>
      <w:pPr>
        <w:ind w:left="360" w:hanging="360"/>
      </w:pPr>
      <w:rPr>
        <w:rFonts w:ascii="Futura Book" w:hAnsi="Futura Book" w:hint="default"/>
        <w:sz w:val="20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Futura Book" w:hAnsi="Futura Book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Futura Book" w:hAnsi="Futura Book" w:hint="default"/>
        <w:color w:val="auto"/>
        <w:sz w:val="20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Futura Book" w:hAnsi="Futura Book" w:hint="default"/>
        <w:color w:val="auto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2D2B04D7"/>
    <w:multiLevelType w:val="multilevel"/>
    <w:tmpl w:val="FC04E50C"/>
    <w:numStyleLink w:val="PNBabclijst"/>
  </w:abstractNum>
  <w:abstractNum w:abstractNumId="26" w15:restartNumberingAfterBreak="0">
    <w:nsid w:val="2D8174BB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33975429"/>
    <w:multiLevelType w:val="multilevel"/>
    <w:tmpl w:val="DCECE678"/>
    <w:lvl w:ilvl="0">
      <w:start w:val="1"/>
      <w:numFmt w:val="decimal"/>
      <w:lvlText w:val="%1."/>
      <w:lvlJc w:val="left"/>
      <w:pPr>
        <w:ind w:left="567" w:hanging="567"/>
      </w:pPr>
      <w:rPr>
        <w:rFonts w:ascii="Futura Book" w:hAnsi="Futura Book" w:hint="default"/>
        <w:sz w:val="20"/>
      </w:rPr>
    </w:lvl>
    <w:lvl w:ilvl="1">
      <w:start w:val="1"/>
      <w:numFmt w:val="decimal"/>
      <w:isLgl/>
      <w:lvlText w:val="%1.%2"/>
      <w:lvlJc w:val="left"/>
      <w:pPr>
        <w:ind w:left="1134" w:hanging="567"/>
      </w:pPr>
      <w:rPr>
        <w:rFonts w:ascii="Futura Book" w:hAnsi="Futura Book" w:hint="default"/>
        <w:sz w:val="20"/>
      </w:rPr>
    </w:lvl>
    <w:lvl w:ilvl="2">
      <w:start w:val="1"/>
      <w:numFmt w:val="decimal"/>
      <w:isLgl/>
      <w:lvlText w:val="%2.%1.%3"/>
      <w:lvlJc w:val="left"/>
      <w:pPr>
        <w:ind w:left="1985" w:hanging="851"/>
      </w:pPr>
      <w:rPr>
        <w:rFonts w:ascii="Futura Book" w:hAnsi="Futura Book" w:hint="default"/>
        <w:sz w:val="20"/>
      </w:rPr>
    </w:lvl>
    <w:lvl w:ilvl="3">
      <w:start w:val="1"/>
      <w:numFmt w:val="decimal"/>
      <w:isLgl/>
      <w:lvlText w:val="%1.%3.%4"/>
      <w:lvlJc w:val="left"/>
      <w:pPr>
        <w:ind w:left="2835" w:hanging="850"/>
      </w:pPr>
      <w:rPr>
        <w:rFonts w:ascii="Futura Book" w:hAnsi="Futura Book" w:hint="default"/>
        <w:sz w:val="20"/>
      </w:rPr>
    </w:lvl>
    <w:lvl w:ilvl="4">
      <w:start w:val="1"/>
      <w:numFmt w:val="lowerLetter"/>
      <w:isLgl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35AB2DA2"/>
    <w:multiLevelType w:val="hybridMultilevel"/>
    <w:tmpl w:val="A0044E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C86715"/>
    <w:multiLevelType w:val="multilevel"/>
    <w:tmpl w:val="4DC4AD46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Futura Book" w:hAnsi="Futura Book"/>
        <w:sz w:val="16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39E43293"/>
    <w:multiLevelType w:val="hybridMultilevel"/>
    <w:tmpl w:val="8A9646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AF055E"/>
    <w:multiLevelType w:val="hybridMultilevel"/>
    <w:tmpl w:val="A7643C22"/>
    <w:lvl w:ilvl="0" w:tplc="3E3E6226">
      <w:start w:val="1"/>
      <w:numFmt w:val="decimal"/>
      <w:lvlText w:val="%1"/>
      <w:lvlJc w:val="left"/>
      <w:pPr>
        <w:ind w:left="1215" w:hanging="85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034D97"/>
    <w:multiLevelType w:val="hybridMultilevel"/>
    <w:tmpl w:val="0B6A5A5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552FAB"/>
    <w:multiLevelType w:val="hybridMultilevel"/>
    <w:tmpl w:val="2C308954"/>
    <w:lvl w:ilvl="0" w:tplc="0413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890829"/>
    <w:multiLevelType w:val="multilevel"/>
    <w:tmpl w:val="3932B52E"/>
    <w:numStyleLink w:val="PNB123-lijst"/>
  </w:abstractNum>
  <w:abstractNum w:abstractNumId="35" w15:restartNumberingAfterBreak="0">
    <w:nsid w:val="52C47BBE"/>
    <w:multiLevelType w:val="hybridMultilevel"/>
    <w:tmpl w:val="1ED069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DA0933"/>
    <w:multiLevelType w:val="multilevel"/>
    <w:tmpl w:val="0413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5BE64200"/>
    <w:multiLevelType w:val="multilevel"/>
    <w:tmpl w:val="FC04E50C"/>
    <w:numStyleLink w:val="PNBabclijst"/>
  </w:abstractNum>
  <w:abstractNum w:abstractNumId="38" w15:restartNumberingAfterBreak="0">
    <w:nsid w:val="640E314F"/>
    <w:multiLevelType w:val="hybridMultilevel"/>
    <w:tmpl w:val="89286E92"/>
    <w:lvl w:ilvl="0" w:tplc="D3109B70">
      <w:numFmt w:val="bullet"/>
      <w:lvlText w:val="-"/>
      <w:lvlJc w:val="left"/>
      <w:pPr>
        <w:ind w:left="720" w:hanging="360"/>
      </w:pPr>
      <w:rPr>
        <w:rFonts w:ascii="Futura Book" w:eastAsia="Times New Roman" w:hAnsi="Futura Book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23322B"/>
    <w:multiLevelType w:val="hybridMultilevel"/>
    <w:tmpl w:val="AE988BF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847AA4"/>
    <w:multiLevelType w:val="hybridMultilevel"/>
    <w:tmpl w:val="5B46251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A307E2"/>
    <w:multiLevelType w:val="multilevel"/>
    <w:tmpl w:val="AF72138C"/>
    <w:lvl w:ilvl="0">
      <w:start w:val="1"/>
      <w:numFmt w:val="decimal"/>
      <w:lvlText w:val="%1."/>
      <w:lvlJc w:val="left"/>
      <w:pPr>
        <w:ind w:left="70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10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4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8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1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1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32" w:hanging="1800"/>
      </w:pPr>
      <w:rPr>
        <w:rFonts w:hint="default"/>
      </w:rPr>
    </w:lvl>
  </w:abstractNum>
  <w:abstractNum w:abstractNumId="42" w15:restartNumberingAfterBreak="0">
    <w:nsid w:val="74215C1E"/>
    <w:multiLevelType w:val="multilevel"/>
    <w:tmpl w:val="4DC4AD46"/>
    <w:numStyleLink w:val="1ai"/>
  </w:abstractNum>
  <w:abstractNum w:abstractNumId="43" w15:restartNumberingAfterBreak="0">
    <w:nsid w:val="762B10D6"/>
    <w:multiLevelType w:val="multilevel"/>
    <w:tmpl w:val="3932B52E"/>
    <w:numStyleLink w:val="PNB123-lijst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29"/>
  </w:num>
  <w:num w:numId="13">
    <w:abstractNumId w:val="36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2"/>
  </w:num>
  <w:num w:numId="17">
    <w:abstractNumId w:val="12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4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37"/>
  </w:num>
  <w:num w:numId="23">
    <w:abstractNumId w:val="27"/>
    <w:lvlOverride w:ilvl="0">
      <w:lvl w:ilvl="0">
        <w:start w:val="1"/>
        <w:numFmt w:val="decimal"/>
        <w:lvlText w:val="%1.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134" w:hanging="567"/>
        </w:pPr>
        <w:rPr>
          <w:rFonts w:ascii="Futura Book" w:hAnsi="Futura Book" w:hint="default"/>
          <w:sz w:val="20"/>
        </w:rPr>
      </w:lvl>
    </w:lvlOverride>
    <w:lvlOverride w:ilvl="2">
      <w:lvl w:ilvl="2">
        <w:start w:val="1"/>
        <w:numFmt w:val="decimal"/>
        <w:isLgl/>
        <w:lvlText w:val="%2.%1.%3"/>
        <w:lvlJc w:val="left"/>
        <w:pPr>
          <w:ind w:left="1985" w:hanging="851"/>
        </w:pPr>
        <w:rPr>
          <w:rFonts w:ascii="Futura Book" w:hAnsi="Futura Book" w:hint="default"/>
          <w:sz w:val="20"/>
        </w:rPr>
      </w:lvl>
    </w:lvlOverride>
    <w:lvlOverride w:ilvl="3">
      <w:lvl w:ilvl="3">
        <w:start w:val="1"/>
        <w:numFmt w:val="lowerLetter"/>
        <w:lvlText w:val="%3%4."/>
        <w:lvlJc w:val="left"/>
        <w:pPr>
          <w:ind w:left="2835" w:hanging="850"/>
        </w:pPr>
        <w:rPr>
          <w:rFonts w:ascii="Futura Book" w:hAnsi="Futura Book" w:hint="default"/>
          <w:sz w:val="20"/>
        </w:rPr>
      </w:lvl>
    </w:lvlOverride>
    <w:lvlOverride w:ilvl="4">
      <w:lvl w:ilvl="4">
        <w:start w:val="1"/>
        <w:numFmt w:val="lowerRoman"/>
        <w:lvlText w:val="(%5)"/>
        <w:lvlJc w:val="left"/>
        <w:pPr>
          <w:ind w:left="3402" w:hanging="567"/>
        </w:pPr>
        <w:rPr>
          <w:rFonts w:hint="default"/>
        </w:rPr>
      </w:lvl>
    </w:lvlOverride>
    <w:lvlOverride w:ilvl="5">
      <w:lvl w:ilvl="5">
        <w:start w:val="1"/>
        <w:numFmt w:val="bullet"/>
        <w:lvlText w:val="-"/>
        <w:lvlJc w:val="left"/>
        <w:pPr>
          <w:tabs>
            <w:tab w:val="num" w:pos="3402"/>
          </w:tabs>
          <w:ind w:left="3969" w:hanging="567"/>
        </w:pPr>
        <w:rPr>
          <w:rFonts w:ascii="Arial" w:hAnsi="Arial" w:hint="default"/>
          <w:color w:val="auto"/>
        </w:rPr>
      </w:lvl>
    </w:lvlOverride>
    <w:lvlOverride w:ilvl="6">
      <w:lvl w:ilvl="6">
        <w:start w:val="1"/>
        <w:numFmt w:val="bullet"/>
        <w:lvlText w:val="-"/>
        <w:lvlJc w:val="left"/>
        <w:pPr>
          <w:ind w:left="4536" w:hanging="567"/>
        </w:pPr>
        <w:rPr>
          <w:rFonts w:ascii="Futura Book" w:hAnsi="Futura Book" w:hint="default"/>
          <w:color w:val="auto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  <w:rPr>
          <w:rFonts w:hint="default"/>
        </w:rPr>
      </w:lvl>
    </w:lvlOverride>
  </w:num>
  <w:num w:numId="24">
    <w:abstractNumId w:val="27"/>
  </w:num>
  <w:num w:numId="25">
    <w:abstractNumId w:val="27"/>
    <w:lvlOverride w:ilvl="1">
      <w:lvl w:ilvl="1">
        <w:start w:val="1"/>
        <w:numFmt w:val="decimal"/>
        <w:lvlText w:val="%1.%2"/>
        <w:lvlJc w:val="left"/>
        <w:pPr>
          <w:ind w:left="567" w:hanging="567"/>
        </w:pPr>
        <w:rPr>
          <w:rFonts w:ascii="Futura Book" w:hAnsi="Futura Book" w:hint="default"/>
          <w:sz w:val="20"/>
        </w:rPr>
      </w:lvl>
    </w:lvlOverride>
  </w:num>
  <w:num w:numId="26">
    <w:abstractNumId w:val="10"/>
  </w:num>
  <w:num w:numId="27">
    <w:abstractNumId w:val="21"/>
  </w:num>
  <w:num w:numId="28">
    <w:abstractNumId w:val="26"/>
  </w:num>
  <w:num w:numId="29">
    <w:abstractNumId w:val="11"/>
  </w:num>
  <w:num w:numId="30">
    <w:abstractNumId w:val="15"/>
  </w:num>
  <w:num w:numId="31">
    <w:abstractNumId w:val="14"/>
  </w:num>
  <w:num w:numId="32">
    <w:abstractNumId w:val="17"/>
  </w:num>
  <w:num w:numId="33">
    <w:abstractNumId w:val="34"/>
  </w:num>
  <w:num w:numId="34">
    <w:abstractNumId w:val="43"/>
  </w:num>
  <w:num w:numId="35">
    <w:abstractNumId w:val="18"/>
  </w:num>
  <w:num w:numId="36">
    <w:abstractNumId w:val="41"/>
  </w:num>
  <w:num w:numId="37">
    <w:abstractNumId w:val="31"/>
  </w:num>
  <w:num w:numId="38">
    <w:abstractNumId w:val="20"/>
  </w:num>
  <w:num w:numId="39">
    <w:abstractNumId w:val="38"/>
  </w:num>
  <w:num w:numId="40">
    <w:abstractNumId w:val="40"/>
  </w:num>
  <w:num w:numId="41">
    <w:abstractNumId w:val="33"/>
  </w:num>
  <w:num w:numId="42">
    <w:abstractNumId w:val="35"/>
  </w:num>
  <w:num w:numId="43">
    <w:abstractNumId w:val="39"/>
  </w:num>
  <w:num w:numId="44">
    <w:abstractNumId w:val="30"/>
  </w:num>
  <w:num w:numId="45">
    <w:abstractNumId w:val="32"/>
  </w:num>
  <w:num w:numId="46">
    <w:abstractNumId w:val="19"/>
  </w:num>
  <w:num w:numId="47">
    <w:abstractNumId w:val="22"/>
  </w:num>
  <w:num w:numId="48">
    <w:abstractNumId w:val="16"/>
  </w:num>
  <w:num w:numId="49">
    <w:abstractNumId w:val="28"/>
  </w:num>
  <w:num w:numId="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425"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D2"/>
    <w:rsid w:val="000319CA"/>
    <w:rsid w:val="000347EA"/>
    <w:rsid w:val="00037A89"/>
    <w:rsid w:val="00047554"/>
    <w:rsid w:val="00056806"/>
    <w:rsid w:val="000930E9"/>
    <w:rsid w:val="0010054A"/>
    <w:rsid w:val="001012E0"/>
    <w:rsid w:val="00112B2A"/>
    <w:rsid w:val="00113AB5"/>
    <w:rsid w:val="00123A64"/>
    <w:rsid w:val="0013180D"/>
    <w:rsid w:val="0015601F"/>
    <w:rsid w:val="001971D6"/>
    <w:rsid w:val="001A399E"/>
    <w:rsid w:val="001B515E"/>
    <w:rsid w:val="001C1C0A"/>
    <w:rsid w:val="001C28FE"/>
    <w:rsid w:val="001C5AF7"/>
    <w:rsid w:val="001D0ED0"/>
    <w:rsid w:val="001D24DE"/>
    <w:rsid w:val="001D3307"/>
    <w:rsid w:val="001D70A6"/>
    <w:rsid w:val="001E2028"/>
    <w:rsid w:val="00206621"/>
    <w:rsid w:val="00212A5A"/>
    <w:rsid w:val="00244F3A"/>
    <w:rsid w:val="002473E5"/>
    <w:rsid w:val="00251256"/>
    <w:rsid w:val="002667C0"/>
    <w:rsid w:val="002719F8"/>
    <w:rsid w:val="002A17F9"/>
    <w:rsid w:val="002A5E2A"/>
    <w:rsid w:val="002B5240"/>
    <w:rsid w:val="002C2544"/>
    <w:rsid w:val="002D7435"/>
    <w:rsid w:val="002F5AF2"/>
    <w:rsid w:val="00303702"/>
    <w:rsid w:val="00320BB4"/>
    <w:rsid w:val="00325EFF"/>
    <w:rsid w:val="00346094"/>
    <w:rsid w:val="003468F5"/>
    <w:rsid w:val="00356903"/>
    <w:rsid w:val="003611CD"/>
    <w:rsid w:val="003A4AD2"/>
    <w:rsid w:val="003B7A11"/>
    <w:rsid w:val="003E05E7"/>
    <w:rsid w:val="00403ECA"/>
    <w:rsid w:val="00407F2F"/>
    <w:rsid w:val="00430C84"/>
    <w:rsid w:val="004350F6"/>
    <w:rsid w:val="00444CC3"/>
    <w:rsid w:val="004713A1"/>
    <w:rsid w:val="004B251B"/>
    <w:rsid w:val="004C4983"/>
    <w:rsid w:val="004F3B60"/>
    <w:rsid w:val="00522B70"/>
    <w:rsid w:val="00551BEF"/>
    <w:rsid w:val="005531C0"/>
    <w:rsid w:val="00555744"/>
    <w:rsid w:val="00565DC8"/>
    <w:rsid w:val="00574506"/>
    <w:rsid w:val="00576F00"/>
    <w:rsid w:val="005A1126"/>
    <w:rsid w:val="005B26FA"/>
    <w:rsid w:val="005D3979"/>
    <w:rsid w:val="005E00B9"/>
    <w:rsid w:val="005E10B1"/>
    <w:rsid w:val="006227C6"/>
    <w:rsid w:val="00625FD5"/>
    <w:rsid w:val="00627738"/>
    <w:rsid w:val="00632D5F"/>
    <w:rsid w:val="00642A5C"/>
    <w:rsid w:val="00651DB4"/>
    <w:rsid w:val="006612F3"/>
    <w:rsid w:val="00663F17"/>
    <w:rsid w:val="00677F3A"/>
    <w:rsid w:val="00695985"/>
    <w:rsid w:val="006A1CAF"/>
    <w:rsid w:val="006A1E20"/>
    <w:rsid w:val="006B357B"/>
    <w:rsid w:val="006C220C"/>
    <w:rsid w:val="006D4ECB"/>
    <w:rsid w:val="006E0518"/>
    <w:rsid w:val="006F24E0"/>
    <w:rsid w:val="006F31BA"/>
    <w:rsid w:val="00712E93"/>
    <w:rsid w:val="0072066C"/>
    <w:rsid w:val="00730C60"/>
    <w:rsid w:val="00737BDF"/>
    <w:rsid w:val="007410F6"/>
    <w:rsid w:val="0077204D"/>
    <w:rsid w:val="007C3CDB"/>
    <w:rsid w:val="007D2929"/>
    <w:rsid w:val="007D6000"/>
    <w:rsid w:val="007E3230"/>
    <w:rsid w:val="007E6E80"/>
    <w:rsid w:val="007F1B9B"/>
    <w:rsid w:val="00806810"/>
    <w:rsid w:val="00817AE7"/>
    <w:rsid w:val="0082020A"/>
    <w:rsid w:val="00821CB3"/>
    <w:rsid w:val="0082228C"/>
    <w:rsid w:val="00831D01"/>
    <w:rsid w:val="00842E0C"/>
    <w:rsid w:val="00856614"/>
    <w:rsid w:val="00863F99"/>
    <w:rsid w:val="00881ABA"/>
    <w:rsid w:val="00892EEF"/>
    <w:rsid w:val="00894B4C"/>
    <w:rsid w:val="00894BC9"/>
    <w:rsid w:val="008A00CB"/>
    <w:rsid w:val="008E02EF"/>
    <w:rsid w:val="008E262D"/>
    <w:rsid w:val="00916469"/>
    <w:rsid w:val="0092464E"/>
    <w:rsid w:val="009409B6"/>
    <w:rsid w:val="0094298F"/>
    <w:rsid w:val="00944003"/>
    <w:rsid w:val="00980D82"/>
    <w:rsid w:val="0098232C"/>
    <w:rsid w:val="00984710"/>
    <w:rsid w:val="009A5F3D"/>
    <w:rsid w:val="009A63D7"/>
    <w:rsid w:val="009C4F17"/>
    <w:rsid w:val="009C75FD"/>
    <w:rsid w:val="009D30C2"/>
    <w:rsid w:val="009E319D"/>
    <w:rsid w:val="009F129E"/>
    <w:rsid w:val="00A01ABC"/>
    <w:rsid w:val="00A304F2"/>
    <w:rsid w:val="00A32650"/>
    <w:rsid w:val="00A65BF7"/>
    <w:rsid w:val="00A67AC3"/>
    <w:rsid w:val="00A73FA2"/>
    <w:rsid w:val="00A77FE5"/>
    <w:rsid w:val="00A908A9"/>
    <w:rsid w:val="00AA5AD2"/>
    <w:rsid w:val="00AC6B7B"/>
    <w:rsid w:val="00AE2192"/>
    <w:rsid w:val="00AF5C4C"/>
    <w:rsid w:val="00B0206D"/>
    <w:rsid w:val="00B04D93"/>
    <w:rsid w:val="00B057D7"/>
    <w:rsid w:val="00B05872"/>
    <w:rsid w:val="00B05D0E"/>
    <w:rsid w:val="00B26328"/>
    <w:rsid w:val="00B30015"/>
    <w:rsid w:val="00B36DB6"/>
    <w:rsid w:val="00B37021"/>
    <w:rsid w:val="00B37950"/>
    <w:rsid w:val="00B5255B"/>
    <w:rsid w:val="00B75B77"/>
    <w:rsid w:val="00BB2C3B"/>
    <w:rsid w:val="00BD6A23"/>
    <w:rsid w:val="00BF63E5"/>
    <w:rsid w:val="00C21BB1"/>
    <w:rsid w:val="00C32F60"/>
    <w:rsid w:val="00C73C89"/>
    <w:rsid w:val="00CA4CA9"/>
    <w:rsid w:val="00CA5B41"/>
    <w:rsid w:val="00CD04D5"/>
    <w:rsid w:val="00CD289A"/>
    <w:rsid w:val="00D05112"/>
    <w:rsid w:val="00D1027E"/>
    <w:rsid w:val="00D21D07"/>
    <w:rsid w:val="00D31D24"/>
    <w:rsid w:val="00D33B20"/>
    <w:rsid w:val="00D36A9C"/>
    <w:rsid w:val="00D42395"/>
    <w:rsid w:val="00D46CD1"/>
    <w:rsid w:val="00D55DFA"/>
    <w:rsid w:val="00D81DAE"/>
    <w:rsid w:val="00D93AB0"/>
    <w:rsid w:val="00DB24DA"/>
    <w:rsid w:val="00DC2733"/>
    <w:rsid w:val="00DC737C"/>
    <w:rsid w:val="00DD0C94"/>
    <w:rsid w:val="00DF11EF"/>
    <w:rsid w:val="00DF26D3"/>
    <w:rsid w:val="00E27672"/>
    <w:rsid w:val="00E3169D"/>
    <w:rsid w:val="00E44A18"/>
    <w:rsid w:val="00E458A2"/>
    <w:rsid w:val="00E83438"/>
    <w:rsid w:val="00EA23B7"/>
    <w:rsid w:val="00F20EB5"/>
    <w:rsid w:val="00F241C5"/>
    <w:rsid w:val="00F372F7"/>
    <w:rsid w:val="00F4223F"/>
    <w:rsid w:val="00F724A8"/>
    <w:rsid w:val="00F73EC8"/>
    <w:rsid w:val="00F837E9"/>
    <w:rsid w:val="00FD0D30"/>
    <w:rsid w:val="00FD3AB3"/>
    <w:rsid w:val="00FD52F9"/>
    <w:rsid w:val="00FE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4:docId w14:val="4AD69E07"/>
  <w15:docId w15:val="{F94B1268-D353-470C-AE61-15442EE5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817AE7"/>
    <w:pPr>
      <w:spacing w:line="284" w:lineRule="atLeast"/>
    </w:pPr>
    <w:rPr>
      <w:rFonts w:ascii="Futura Book" w:hAnsi="Futura Book"/>
      <w:szCs w:val="24"/>
    </w:rPr>
  </w:style>
  <w:style w:type="paragraph" w:styleId="Kop1">
    <w:name w:val="heading 1"/>
    <w:basedOn w:val="Standaard"/>
    <w:next w:val="Standaard"/>
    <w:qFormat/>
    <w:rsid w:val="00DC737C"/>
    <w:pPr>
      <w:keepNext/>
      <w:outlineLvl w:val="0"/>
    </w:pPr>
    <w:rPr>
      <w:rFonts w:cs="Arial"/>
      <w:b/>
      <w:bCs/>
      <w:kern w:val="32"/>
      <w:sz w:val="26"/>
      <w:szCs w:val="32"/>
    </w:rPr>
  </w:style>
  <w:style w:type="paragraph" w:styleId="Kop2">
    <w:name w:val="heading 2"/>
    <w:basedOn w:val="Kop1"/>
    <w:next w:val="Standaard"/>
    <w:qFormat/>
    <w:rsid w:val="00DC737C"/>
    <w:pPr>
      <w:outlineLvl w:val="1"/>
    </w:pPr>
    <w:rPr>
      <w:bCs w:val="0"/>
      <w:iCs/>
      <w:sz w:val="20"/>
      <w:szCs w:val="28"/>
    </w:rPr>
  </w:style>
  <w:style w:type="paragraph" w:styleId="Kop3">
    <w:name w:val="heading 3"/>
    <w:basedOn w:val="Kop2"/>
    <w:next w:val="Standaard"/>
    <w:qFormat/>
    <w:rsid w:val="00CA5B41"/>
    <w:pPr>
      <w:outlineLvl w:val="2"/>
    </w:pPr>
    <w:rPr>
      <w:bCs/>
      <w:sz w:val="16"/>
      <w:szCs w:val="26"/>
    </w:rPr>
  </w:style>
  <w:style w:type="paragraph" w:styleId="Kop4">
    <w:name w:val="heading 4"/>
    <w:basedOn w:val="Standaard"/>
    <w:next w:val="Standaard"/>
    <w:qFormat/>
    <w:rsid w:val="00CA5B41"/>
    <w:pPr>
      <w:keepNext/>
      <w:spacing w:before="240" w:after="60"/>
      <w:outlineLvl w:val="3"/>
    </w:pPr>
    <w:rPr>
      <w:bCs/>
      <w:i/>
      <w:sz w:val="16"/>
      <w:szCs w:val="28"/>
    </w:rPr>
  </w:style>
  <w:style w:type="paragraph" w:styleId="Kop5">
    <w:name w:val="heading 5"/>
    <w:basedOn w:val="Standaard"/>
    <w:next w:val="Standaard"/>
    <w:qFormat/>
    <w:rsid w:val="00CA5B41"/>
    <w:pPr>
      <w:spacing w:before="240" w:after="60"/>
      <w:outlineLvl w:val="4"/>
    </w:pPr>
    <w:rPr>
      <w:bCs/>
      <w:iCs/>
      <w:sz w:val="16"/>
      <w:szCs w:val="26"/>
    </w:rPr>
  </w:style>
  <w:style w:type="paragraph" w:styleId="Kop6">
    <w:name w:val="heading 6"/>
    <w:basedOn w:val="Standaard"/>
    <w:next w:val="Standaard"/>
    <w:rsid w:val="003A4AD2"/>
    <w:pPr>
      <w:spacing w:before="240" w:after="60"/>
      <w:outlineLvl w:val="5"/>
    </w:pPr>
    <w:rPr>
      <w:bCs/>
      <w:sz w:val="16"/>
      <w:szCs w:val="22"/>
    </w:rPr>
  </w:style>
  <w:style w:type="paragraph" w:styleId="Kop7">
    <w:name w:val="heading 7"/>
    <w:basedOn w:val="Standaard"/>
    <w:next w:val="Standaard"/>
    <w:rsid w:val="003A4AD2"/>
    <w:pPr>
      <w:spacing w:before="240" w:after="60"/>
      <w:outlineLvl w:val="6"/>
    </w:pPr>
    <w:rPr>
      <w:sz w:val="16"/>
    </w:rPr>
  </w:style>
  <w:style w:type="paragraph" w:styleId="Kop8">
    <w:name w:val="heading 8"/>
    <w:basedOn w:val="Standaard"/>
    <w:next w:val="Standaard"/>
    <w:rsid w:val="003A4AD2"/>
    <w:pPr>
      <w:spacing w:before="240" w:after="60"/>
      <w:outlineLvl w:val="7"/>
    </w:pPr>
    <w:rPr>
      <w:i/>
      <w:iCs/>
      <w:sz w:val="16"/>
    </w:rPr>
  </w:style>
  <w:style w:type="paragraph" w:styleId="Kop9">
    <w:name w:val="heading 9"/>
    <w:basedOn w:val="Standaard"/>
    <w:next w:val="Standaard"/>
    <w:rsid w:val="003A4AD2"/>
    <w:pPr>
      <w:spacing w:before="240" w:after="60"/>
      <w:outlineLvl w:val="8"/>
    </w:pPr>
    <w:rPr>
      <w:rFonts w:cs="Arial"/>
      <w:sz w:val="14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rsid w:val="00A908A9"/>
    <w:pPr>
      <w:numPr>
        <w:numId w:val="11"/>
      </w:numPr>
    </w:pPr>
  </w:style>
  <w:style w:type="numbering" w:styleId="1ai">
    <w:name w:val="Outline List 1"/>
    <w:basedOn w:val="Geenlijst"/>
    <w:rsid w:val="00A908A9"/>
    <w:pPr>
      <w:numPr>
        <w:numId w:val="12"/>
      </w:numPr>
    </w:pPr>
  </w:style>
  <w:style w:type="table" w:styleId="3D-effectenvoortabel1">
    <w:name w:val="Table 3D effects 1"/>
    <w:basedOn w:val="Standaardtabel"/>
    <w:rsid w:val="00A908A9"/>
    <w:pPr>
      <w:spacing w:line="284" w:lineRule="atLeast"/>
      <w:ind w:left="397" w:hanging="397"/>
    </w:pPr>
    <w:rPr>
      <w:rFonts w:ascii="Baskerville MT" w:hAnsi="Baskerville MT"/>
      <w:sz w:val="22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rsid w:val="00A908A9"/>
  </w:style>
  <w:style w:type="paragraph" w:styleId="Adresenvelop">
    <w:name w:val="envelope address"/>
    <w:basedOn w:val="Standaard"/>
    <w:rsid w:val="00A908A9"/>
    <w:pPr>
      <w:framePr w:w="7920" w:h="1980" w:hRule="exact" w:hSpace="141" w:wrap="auto" w:hAnchor="page" w:xAlign="center" w:yAlign="bottom"/>
    </w:pPr>
    <w:rPr>
      <w:rFonts w:cs="Arial"/>
    </w:rPr>
  </w:style>
  <w:style w:type="paragraph" w:styleId="Afsluiting">
    <w:name w:val="Closing"/>
    <w:basedOn w:val="Standaard"/>
    <w:rsid w:val="00A908A9"/>
    <w:pPr>
      <w:ind w:left="4253"/>
    </w:pPr>
  </w:style>
  <w:style w:type="paragraph" w:styleId="Afzender">
    <w:name w:val="envelope return"/>
    <w:basedOn w:val="Standaard"/>
    <w:rsid w:val="00A908A9"/>
    <w:rPr>
      <w:rFonts w:cs="Arial"/>
      <w:szCs w:val="20"/>
    </w:rPr>
  </w:style>
  <w:style w:type="paragraph" w:styleId="Berichtkop">
    <w:name w:val="Message Header"/>
    <w:basedOn w:val="Standaard"/>
    <w:rsid w:val="00A908A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Bloktekst">
    <w:name w:val="Block Text"/>
    <w:basedOn w:val="Standaard"/>
    <w:rsid w:val="00A908A9"/>
    <w:pPr>
      <w:spacing w:after="120"/>
      <w:ind w:left="1588" w:right="1588"/>
    </w:pPr>
  </w:style>
  <w:style w:type="paragraph" w:styleId="Datum">
    <w:name w:val="Date"/>
    <w:basedOn w:val="Standaard"/>
    <w:next w:val="Standaard"/>
    <w:rsid w:val="00A908A9"/>
    <w:rPr>
      <w:sz w:val="16"/>
    </w:rPr>
  </w:style>
  <w:style w:type="table" w:styleId="Eenvoudigetabel1">
    <w:name w:val="Table Simple 1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rsid w:val="00A908A9"/>
    <w:pPr>
      <w:spacing w:line="284" w:lineRule="atLeast"/>
    </w:pPr>
    <w:rPr>
      <w:rFonts w:ascii="Baskerville MT" w:hAnsi="Baskerville MT"/>
      <w:sz w:val="22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rsid w:val="00A908A9"/>
  </w:style>
  <w:style w:type="character" w:styleId="GevolgdeHyperlink">
    <w:name w:val="FollowedHyperlink"/>
    <w:basedOn w:val="Standaardalinea-lettertype"/>
    <w:rsid w:val="00A908A9"/>
    <w:rPr>
      <w:rFonts w:ascii="Baskerville MT" w:hAnsi="Baskerville MT"/>
      <w:color w:val="800080"/>
      <w:sz w:val="22"/>
      <w:u w:val="single"/>
    </w:rPr>
  </w:style>
  <w:style w:type="paragraph" w:styleId="Handtekening">
    <w:name w:val="Signature"/>
    <w:basedOn w:val="Standaard"/>
    <w:rsid w:val="00A908A9"/>
    <w:pPr>
      <w:ind w:left="4252"/>
    </w:pPr>
  </w:style>
  <w:style w:type="paragraph" w:styleId="HTML-voorafopgemaakt">
    <w:name w:val="HTML Preformatted"/>
    <w:basedOn w:val="Standaard"/>
    <w:rsid w:val="00A908A9"/>
    <w:rPr>
      <w:rFonts w:cs="Courier New"/>
      <w:szCs w:val="20"/>
    </w:rPr>
  </w:style>
  <w:style w:type="character" w:styleId="HTMLCode">
    <w:name w:val="HTML Code"/>
    <w:basedOn w:val="Standaardalinea-lettertype"/>
    <w:rsid w:val="00A908A9"/>
    <w:rPr>
      <w:rFonts w:ascii="Baskerville MT" w:hAnsi="Baskerville MT" w:cs="Courier New"/>
      <w:sz w:val="22"/>
      <w:szCs w:val="20"/>
    </w:rPr>
  </w:style>
  <w:style w:type="character" w:styleId="HTMLDefinition">
    <w:name w:val="HTML Definition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Variable">
    <w:name w:val="HTML Variable"/>
    <w:basedOn w:val="Standaardalinea-lettertype"/>
    <w:rsid w:val="00A908A9"/>
    <w:rPr>
      <w:rFonts w:ascii="Baskerville MT" w:hAnsi="Baskerville MT"/>
      <w:i/>
      <w:iCs/>
      <w:sz w:val="22"/>
    </w:rPr>
  </w:style>
  <w:style w:type="character" w:styleId="HTML-acroniem">
    <w:name w:val="HTML Acronym"/>
    <w:basedOn w:val="Standaardalinea-lettertype"/>
    <w:rsid w:val="00A908A9"/>
    <w:rPr>
      <w:rFonts w:ascii="Baskerville MT" w:hAnsi="Baskerville MT"/>
      <w:sz w:val="22"/>
    </w:rPr>
  </w:style>
  <w:style w:type="character" w:styleId="HTML-schrijfmachine">
    <w:name w:val="HTML Typewriter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toetsenbord">
    <w:name w:val="HTML Keyboard"/>
    <w:basedOn w:val="Standaardalinea-lettertype"/>
    <w:rsid w:val="00B04D93"/>
    <w:rPr>
      <w:rFonts w:ascii="Baskerville MT" w:hAnsi="Baskerville MT" w:cs="Courier New"/>
      <w:sz w:val="22"/>
      <w:szCs w:val="20"/>
    </w:rPr>
  </w:style>
  <w:style w:type="character" w:styleId="HTML-voorbeeld">
    <w:name w:val="HTML Sample"/>
    <w:basedOn w:val="Standaardalinea-lettertype"/>
    <w:rsid w:val="00B04D93"/>
    <w:rPr>
      <w:rFonts w:ascii="Baskerville MT" w:hAnsi="Baskerville MT" w:cs="Courier New"/>
      <w:sz w:val="22"/>
    </w:rPr>
  </w:style>
  <w:style w:type="character" w:styleId="Hyperlink">
    <w:name w:val="Hyperlink"/>
    <w:basedOn w:val="Standaardalinea-lettertype"/>
    <w:uiPriority w:val="99"/>
    <w:rsid w:val="00206621"/>
    <w:rPr>
      <w:rFonts w:ascii="Futura Book" w:hAnsi="Futura Book"/>
      <w:color w:val="0000FF"/>
      <w:sz w:val="20"/>
      <w:u w:val="single"/>
    </w:rPr>
  </w:style>
  <w:style w:type="table" w:styleId="Klassieketabel1">
    <w:name w:val="Table Classic 1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rsid w:val="003A4AD2"/>
    <w:pPr>
      <w:spacing w:line="284" w:lineRule="atLeast"/>
    </w:pPr>
    <w:rPr>
      <w:rFonts w:ascii="Baskerville MT" w:hAnsi="Baskerville MT"/>
      <w:color w:val="000080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rsid w:val="003A4AD2"/>
    <w:pPr>
      <w:spacing w:line="284" w:lineRule="atLeast"/>
    </w:pPr>
    <w:rPr>
      <w:rFonts w:ascii="Baskerville MT" w:hAnsi="Baskerville MT"/>
      <w:color w:val="FFFFFF"/>
      <w:sz w:val="22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tekst">
    <w:name w:val="header"/>
    <w:basedOn w:val="Standaard"/>
    <w:rsid w:val="003A4AD2"/>
    <w:pPr>
      <w:tabs>
        <w:tab w:val="center" w:pos="4536"/>
        <w:tab w:val="right" w:pos="9072"/>
      </w:tabs>
    </w:pPr>
    <w:rPr>
      <w:sz w:val="14"/>
    </w:rPr>
  </w:style>
  <w:style w:type="paragraph" w:styleId="Lijst">
    <w:name w:val="List"/>
    <w:basedOn w:val="Standaard"/>
    <w:rsid w:val="003A4AD2"/>
    <w:pPr>
      <w:ind w:left="283" w:hanging="283"/>
    </w:pPr>
  </w:style>
  <w:style w:type="paragraph" w:styleId="Lijstopsomteken">
    <w:name w:val="List Bullet"/>
    <w:basedOn w:val="Standaard"/>
    <w:autoRedefine/>
    <w:rsid w:val="003A4AD2"/>
    <w:pPr>
      <w:numPr>
        <w:numId w:val="1"/>
      </w:numPr>
      <w:ind w:left="397" w:hanging="397"/>
    </w:pPr>
  </w:style>
  <w:style w:type="paragraph" w:styleId="Lijstopsomteken2">
    <w:name w:val="List Bullet 2"/>
    <w:basedOn w:val="Standaard"/>
    <w:autoRedefine/>
    <w:rsid w:val="003A4AD2"/>
    <w:pPr>
      <w:numPr>
        <w:numId w:val="2"/>
      </w:numPr>
      <w:ind w:left="794" w:hanging="397"/>
    </w:pPr>
  </w:style>
  <w:style w:type="paragraph" w:styleId="Lijstopsomteken3">
    <w:name w:val="List Bullet 3"/>
    <w:basedOn w:val="Standaard"/>
    <w:autoRedefine/>
    <w:rsid w:val="003A4AD2"/>
    <w:pPr>
      <w:numPr>
        <w:numId w:val="3"/>
      </w:numPr>
      <w:ind w:left="1191" w:hanging="397"/>
    </w:pPr>
  </w:style>
  <w:style w:type="paragraph" w:styleId="Lijstopsomteken4">
    <w:name w:val="List Bullet 4"/>
    <w:basedOn w:val="Standaard"/>
    <w:autoRedefine/>
    <w:rsid w:val="003A4AD2"/>
    <w:pPr>
      <w:numPr>
        <w:numId w:val="4"/>
      </w:numPr>
      <w:ind w:left="1588" w:hanging="397"/>
    </w:pPr>
  </w:style>
  <w:style w:type="paragraph" w:styleId="Lijstopsomteken5">
    <w:name w:val="List Bullet 5"/>
    <w:basedOn w:val="Standaard"/>
    <w:autoRedefine/>
    <w:rsid w:val="003A4AD2"/>
    <w:pPr>
      <w:numPr>
        <w:numId w:val="5"/>
      </w:numPr>
      <w:ind w:left="1985" w:hanging="397"/>
    </w:pPr>
  </w:style>
  <w:style w:type="paragraph" w:styleId="Lijstnummering">
    <w:name w:val="List Number"/>
    <w:basedOn w:val="Standaard"/>
    <w:rsid w:val="003A4AD2"/>
    <w:pPr>
      <w:numPr>
        <w:numId w:val="6"/>
      </w:numPr>
    </w:pPr>
  </w:style>
  <w:style w:type="paragraph" w:styleId="Lijstnummering2">
    <w:name w:val="List Number 2"/>
    <w:basedOn w:val="Standaard"/>
    <w:rsid w:val="003A4AD2"/>
    <w:pPr>
      <w:numPr>
        <w:numId w:val="7"/>
      </w:numPr>
    </w:pPr>
  </w:style>
  <w:style w:type="paragraph" w:styleId="Lijstnummering3">
    <w:name w:val="List Number 3"/>
    <w:basedOn w:val="Standaard"/>
    <w:rsid w:val="003A4AD2"/>
    <w:pPr>
      <w:numPr>
        <w:numId w:val="8"/>
      </w:numPr>
      <w:tabs>
        <w:tab w:val="left" w:pos="397"/>
      </w:tabs>
    </w:pPr>
  </w:style>
  <w:style w:type="paragraph" w:styleId="Lijstnummering4">
    <w:name w:val="List Number 4"/>
    <w:basedOn w:val="Standaard"/>
    <w:rsid w:val="003A4AD2"/>
    <w:pPr>
      <w:numPr>
        <w:numId w:val="9"/>
      </w:numPr>
    </w:pPr>
  </w:style>
  <w:style w:type="paragraph" w:styleId="Lijstnummering5">
    <w:name w:val="List Number 5"/>
    <w:basedOn w:val="Standaard"/>
    <w:rsid w:val="003A4AD2"/>
    <w:pPr>
      <w:numPr>
        <w:numId w:val="10"/>
      </w:numPr>
    </w:pPr>
  </w:style>
  <w:style w:type="paragraph" w:styleId="Lijstvoortzetting">
    <w:name w:val="List Continue"/>
    <w:basedOn w:val="Standaard"/>
    <w:rsid w:val="003A4AD2"/>
    <w:pPr>
      <w:spacing w:after="120"/>
      <w:ind w:left="397"/>
    </w:pPr>
  </w:style>
  <w:style w:type="paragraph" w:styleId="Lijstvoortzetting2">
    <w:name w:val="List Continue 2"/>
    <w:basedOn w:val="Standaard"/>
    <w:rsid w:val="003A4AD2"/>
    <w:pPr>
      <w:spacing w:after="120"/>
      <w:ind w:left="794"/>
    </w:pPr>
  </w:style>
  <w:style w:type="paragraph" w:styleId="Lijstvoortzetting3">
    <w:name w:val="List Continue 3"/>
    <w:basedOn w:val="Standaard"/>
    <w:rsid w:val="003A4AD2"/>
    <w:pPr>
      <w:spacing w:after="120"/>
      <w:ind w:left="1191"/>
    </w:pPr>
  </w:style>
  <w:style w:type="paragraph" w:styleId="Lijstvoortzetting4">
    <w:name w:val="List Continue 4"/>
    <w:basedOn w:val="Standaard"/>
    <w:rsid w:val="003A4AD2"/>
    <w:pPr>
      <w:spacing w:after="120"/>
      <w:ind w:left="1588"/>
    </w:pPr>
  </w:style>
  <w:style w:type="paragraph" w:styleId="Lijstvoortzetting5">
    <w:name w:val="List Continue 5"/>
    <w:basedOn w:val="Standaard"/>
    <w:rsid w:val="003A4AD2"/>
    <w:pPr>
      <w:spacing w:after="120"/>
      <w:ind w:left="1985"/>
    </w:pPr>
  </w:style>
  <w:style w:type="character" w:styleId="Nadruk">
    <w:name w:val="Emphasis"/>
    <w:basedOn w:val="Standaardalinea-lettertype"/>
    <w:rsid w:val="003A4AD2"/>
    <w:rPr>
      <w:rFonts w:ascii="Baskerville MT" w:hAnsi="Baskerville MT"/>
      <w:i/>
      <w:iCs/>
      <w:sz w:val="22"/>
    </w:rPr>
  </w:style>
  <w:style w:type="paragraph" w:styleId="Normaalweb">
    <w:name w:val="Normal (Web)"/>
    <w:basedOn w:val="Standaard"/>
    <w:rsid w:val="003A4AD2"/>
  </w:style>
  <w:style w:type="paragraph" w:styleId="Notitiekop">
    <w:name w:val="Note Heading"/>
    <w:basedOn w:val="Standaard"/>
    <w:next w:val="Standaard"/>
    <w:rsid w:val="003A4AD2"/>
  </w:style>
  <w:style w:type="character" w:styleId="Paginanummer">
    <w:name w:val="page number"/>
    <w:basedOn w:val="Standaardalinea-lettertype"/>
    <w:rsid w:val="003A4AD2"/>
    <w:rPr>
      <w:rFonts w:ascii="Futura Book" w:hAnsi="Futura Book"/>
      <w:sz w:val="16"/>
      <w:lang w:val="nl-NL"/>
    </w:rPr>
  </w:style>
  <w:style w:type="paragraph" w:styleId="Plattetekst3">
    <w:name w:val="Body Text 3"/>
    <w:basedOn w:val="Standaard"/>
    <w:rsid w:val="003A4AD2"/>
    <w:pPr>
      <w:spacing w:after="120"/>
    </w:pPr>
    <w:rPr>
      <w:szCs w:val="16"/>
    </w:rPr>
  </w:style>
  <w:style w:type="paragraph" w:styleId="Plattetekst">
    <w:name w:val="Body Text"/>
    <w:basedOn w:val="Standaard"/>
    <w:rsid w:val="003A4AD2"/>
    <w:pPr>
      <w:spacing w:after="120"/>
    </w:pPr>
  </w:style>
  <w:style w:type="paragraph" w:styleId="Platteteksteersteinspringing">
    <w:name w:val="Body Text First Indent"/>
    <w:basedOn w:val="Plattetekst"/>
    <w:rsid w:val="003A4AD2"/>
    <w:pPr>
      <w:ind w:firstLine="397"/>
    </w:pPr>
  </w:style>
  <w:style w:type="paragraph" w:styleId="Plattetekstinspringen">
    <w:name w:val="Body Text Indent"/>
    <w:basedOn w:val="Standaard"/>
    <w:rsid w:val="003A4AD2"/>
    <w:pPr>
      <w:spacing w:after="120"/>
      <w:ind w:left="397"/>
    </w:pPr>
  </w:style>
  <w:style w:type="paragraph" w:styleId="Platteteksteersteinspringing2">
    <w:name w:val="Body Text First Indent 2"/>
    <w:basedOn w:val="Plattetekstinspringen"/>
    <w:rsid w:val="003A4AD2"/>
    <w:pPr>
      <w:ind w:firstLine="397"/>
    </w:pPr>
  </w:style>
  <w:style w:type="paragraph" w:styleId="Plattetekstinspringen2">
    <w:name w:val="Body Text Indent 2"/>
    <w:basedOn w:val="Standaard"/>
    <w:rsid w:val="003A4AD2"/>
    <w:pPr>
      <w:spacing w:after="120" w:line="480" w:lineRule="auto"/>
      <w:ind w:left="397"/>
    </w:pPr>
  </w:style>
  <w:style w:type="paragraph" w:styleId="Plattetekstinspringen3">
    <w:name w:val="Body Text Indent 3"/>
    <w:basedOn w:val="Standaard"/>
    <w:rsid w:val="003A4AD2"/>
    <w:pPr>
      <w:spacing w:after="120"/>
      <w:ind w:left="397"/>
    </w:pPr>
    <w:rPr>
      <w:szCs w:val="16"/>
    </w:rPr>
  </w:style>
  <w:style w:type="table" w:styleId="Professioneletabel">
    <w:name w:val="Table Professional"/>
    <w:basedOn w:val="Standaardtabel"/>
    <w:rsid w:val="003A4AD2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rsid w:val="003A4AD2"/>
    <w:rPr>
      <w:rFonts w:ascii="Baskerville MT" w:hAnsi="Baskerville MT"/>
      <w:sz w:val="22"/>
    </w:rPr>
  </w:style>
  <w:style w:type="paragraph" w:styleId="Standaardinspringing">
    <w:name w:val="Normal Indent"/>
    <w:basedOn w:val="Standaard"/>
    <w:rsid w:val="003A4AD2"/>
    <w:pPr>
      <w:ind w:left="794"/>
    </w:pPr>
  </w:style>
  <w:style w:type="paragraph" w:styleId="Ondertitel">
    <w:name w:val="Subtitle"/>
    <w:basedOn w:val="Standaard"/>
    <w:rsid w:val="003A4AD2"/>
    <w:pPr>
      <w:spacing w:after="60"/>
      <w:jc w:val="center"/>
      <w:outlineLvl w:val="1"/>
    </w:pPr>
    <w:rPr>
      <w:rFonts w:cs="Arial"/>
    </w:rPr>
  </w:style>
  <w:style w:type="table" w:styleId="Tabelkolommen1">
    <w:name w:val="Table Columns 1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rsid w:val="003A4AD2"/>
    <w:pPr>
      <w:spacing w:line="284" w:lineRule="atLeast"/>
    </w:pPr>
    <w:rPr>
      <w:rFonts w:ascii="Baskerville MT" w:hAnsi="Baskerville MT"/>
      <w:b/>
      <w:bCs/>
      <w:sz w:val="22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7">
    <w:name w:val="Table List 7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uiPriority w:val="59"/>
    <w:rsid w:val="009409B6"/>
    <w:pPr>
      <w:spacing w:line="284" w:lineRule="atLeast"/>
    </w:pPr>
    <w:rPr>
      <w:rFonts w:ascii="Futura Book" w:hAnsi="Futura Book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Baskerville MT" w:hAnsi="Baskerville MT"/>
        <w:b/>
      </w:rPr>
    </w:tblStylePr>
  </w:style>
  <w:style w:type="table" w:styleId="Tabelraster1">
    <w:name w:val="Table Grid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rsid w:val="00944003"/>
    <w:pPr>
      <w:spacing w:line="284" w:lineRule="atLeast"/>
    </w:pPr>
    <w:rPr>
      <w:rFonts w:ascii="Baskerville MT" w:hAnsi="Baskerville MT"/>
      <w:b/>
      <w:bCs/>
      <w:sz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rsid w:val="00944003"/>
    <w:rPr>
      <w:rFonts w:cs="Courier New"/>
      <w:szCs w:val="20"/>
    </w:rPr>
  </w:style>
  <w:style w:type="paragraph" w:styleId="Titel">
    <w:name w:val="Title"/>
    <w:basedOn w:val="Standaard"/>
    <w:next w:val="Standaard"/>
    <w:qFormat/>
    <w:rsid w:val="00CA5B41"/>
    <w:pPr>
      <w:spacing w:before="240" w:after="60"/>
      <w:outlineLvl w:val="0"/>
    </w:pPr>
    <w:rPr>
      <w:rFonts w:cs="Arial"/>
      <w:b/>
      <w:bCs/>
      <w:kern w:val="28"/>
      <w:sz w:val="32"/>
      <w:szCs w:val="32"/>
    </w:rPr>
  </w:style>
  <w:style w:type="table" w:styleId="Verfijndetabel1">
    <w:name w:val="Table Subtle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Voettekst">
    <w:name w:val="footer"/>
    <w:basedOn w:val="Standaard"/>
    <w:rsid w:val="0082228C"/>
    <w:pPr>
      <w:tabs>
        <w:tab w:val="center" w:pos="4536"/>
        <w:tab w:val="right" w:pos="9072"/>
      </w:tabs>
    </w:pPr>
    <w:rPr>
      <w:sz w:val="14"/>
      <w:szCs w:val="16"/>
    </w:rPr>
  </w:style>
  <w:style w:type="table" w:styleId="Webtabel1">
    <w:name w:val="Table Web 1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rsid w:val="00944003"/>
    <w:pPr>
      <w:spacing w:line="284" w:lineRule="atLeast"/>
    </w:pPr>
    <w:rPr>
      <w:rFonts w:ascii="Baskerville MT" w:hAnsi="Baskerville MT"/>
      <w:sz w:val="22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rsid w:val="00944003"/>
    <w:rPr>
      <w:rFonts w:ascii="Baskerville MT" w:hAnsi="Baskerville MT"/>
      <w:b/>
      <w:bCs/>
      <w:sz w:val="22"/>
      <w:lang w:val="nl-NL"/>
    </w:rPr>
  </w:style>
  <w:style w:type="paragraph" w:styleId="Bijschrift">
    <w:name w:val="caption"/>
    <w:basedOn w:val="Standaard"/>
    <w:next w:val="Standaard"/>
    <w:uiPriority w:val="35"/>
    <w:unhideWhenUsed/>
    <w:rsid w:val="00CA5B41"/>
    <w:pPr>
      <w:spacing w:after="200" w:line="240" w:lineRule="auto"/>
    </w:pPr>
    <w:rPr>
      <w:bCs/>
      <w:i/>
      <w:color w:val="000000" w:themeColor="text1"/>
      <w:sz w:val="16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27C6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27C6"/>
    <w:rPr>
      <w:rFonts w:ascii="Futura Book" w:hAnsi="Futura Book"/>
      <w:sz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227C6"/>
    <w:rPr>
      <w:vertAlign w:val="superscript"/>
    </w:rPr>
  </w:style>
  <w:style w:type="paragraph" w:styleId="Inhopg1">
    <w:name w:val="toc 1"/>
    <w:basedOn w:val="Standaard"/>
    <w:next w:val="Standaard"/>
    <w:autoRedefine/>
    <w:uiPriority w:val="39"/>
    <w:unhideWhenUsed/>
    <w:rsid w:val="00CA5B41"/>
    <w:pPr>
      <w:spacing w:after="100"/>
    </w:pPr>
    <w:rPr>
      <w:b/>
      <w:sz w:val="18"/>
    </w:rPr>
  </w:style>
  <w:style w:type="paragraph" w:styleId="Inhopg2">
    <w:name w:val="toc 2"/>
    <w:basedOn w:val="Standaard"/>
    <w:next w:val="Standaard"/>
    <w:autoRedefine/>
    <w:uiPriority w:val="39"/>
    <w:unhideWhenUsed/>
    <w:rsid w:val="0082228C"/>
    <w:pPr>
      <w:spacing w:after="100"/>
      <w:ind w:left="220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5B4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A5B41"/>
    <w:rPr>
      <w:rFonts w:ascii="Tahoma" w:hAnsi="Tahoma" w:cs="Tahoma"/>
      <w:sz w:val="16"/>
      <w:szCs w:val="16"/>
    </w:rPr>
  </w:style>
  <w:style w:type="paragraph" w:styleId="Kopvaninhoudsopgave">
    <w:name w:val="TOC Heading"/>
    <w:next w:val="Standaard"/>
    <w:uiPriority w:val="39"/>
    <w:semiHidden/>
    <w:unhideWhenUsed/>
    <w:qFormat/>
    <w:rsid w:val="00CA5B41"/>
    <w:pPr>
      <w:keepLines/>
      <w:spacing w:before="480" w:line="276" w:lineRule="auto"/>
    </w:pPr>
    <w:rPr>
      <w:rFonts w:ascii="Futura Book" w:eastAsiaTheme="majorEastAsia" w:hAnsi="Futura Book" w:cstheme="majorBidi"/>
      <w:b/>
      <w:bCs/>
      <w:sz w:val="26"/>
      <w:szCs w:val="28"/>
    </w:rPr>
  </w:style>
  <w:style w:type="paragraph" w:styleId="Inhopg3">
    <w:name w:val="toc 3"/>
    <w:basedOn w:val="Standaard"/>
    <w:next w:val="Standaard"/>
    <w:autoRedefine/>
    <w:uiPriority w:val="39"/>
    <w:unhideWhenUsed/>
    <w:rsid w:val="00CA5B41"/>
    <w:pPr>
      <w:spacing w:after="100"/>
      <w:ind w:left="400"/>
    </w:pPr>
  </w:style>
  <w:style w:type="paragraph" w:customStyle="1" w:styleId="PNBopsommen">
    <w:name w:val="PNB opsommen"/>
    <w:qFormat/>
    <w:rsid w:val="0072066C"/>
    <w:pPr>
      <w:numPr>
        <w:numId w:val="17"/>
      </w:numPr>
    </w:pPr>
    <w:rPr>
      <w:rFonts w:ascii="Futura Book" w:hAnsi="Futura Book"/>
      <w:noProof/>
      <w:szCs w:val="24"/>
      <w:lang w:val="fr-FR"/>
    </w:rPr>
  </w:style>
  <w:style w:type="paragraph" w:styleId="Lijstalinea">
    <w:name w:val="List Paragraph"/>
    <w:basedOn w:val="Standaard"/>
    <w:uiPriority w:val="34"/>
    <w:rsid w:val="001B515E"/>
    <w:pPr>
      <w:ind w:left="720"/>
      <w:contextualSpacing/>
    </w:pPr>
  </w:style>
  <w:style w:type="numbering" w:customStyle="1" w:styleId="PNBopsomlijst">
    <w:name w:val="PNB opsomlijst"/>
    <w:uiPriority w:val="99"/>
    <w:rsid w:val="0072066C"/>
    <w:pPr>
      <w:numPr>
        <w:numId w:val="17"/>
      </w:numPr>
    </w:pPr>
  </w:style>
  <w:style w:type="paragraph" w:customStyle="1" w:styleId="PNBabc-lijst">
    <w:name w:val="PNB abc-lijst"/>
    <w:basedOn w:val="Standaard"/>
    <w:qFormat/>
    <w:rsid w:val="0072066C"/>
    <w:pPr>
      <w:numPr>
        <w:numId w:val="22"/>
      </w:numPr>
    </w:pPr>
    <w:rPr>
      <w:noProof/>
      <w:lang w:val="fr-FR"/>
    </w:rPr>
  </w:style>
  <w:style w:type="numbering" w:customStyle="1" w:styleId="PNBabclijst">
    <w:name w:val="PNB abc lijst"/>
    <w:uiPriority w:val="99"/>
    <w:rsid w:val="0072066C"/>
    <w:pPr>
      <w:numPr>
        <w:numId w:val="19"/>
      </w:numPr>
    </w:pPr>
  </w:style>
  <w:style w:type="numbering" w:customStyle="1" w:styleId="PNB123-lijst">
    <w:name w:val="PNB 123-lijst"/>
    <w:uiPriority w:val="99"/>
    <w:rsid w:val="002719F8"/>
    <w:pPr>
      <w:numPr>
        <w:numId w:val="32"/>
      </w:numPr>
    </w:pPr>
  </w:style>
  <w:style w:type="table" w:styleId="Lichtelijst-accent1">
    <w:name w:val="Light List Accent 1"/>
    <w:basedOn w:val="Standaardtabel"/>
    <w:uiPriority w:val="61"/>
    <w:rsid w:val="009409B6"/>
    <w:tblPr>
      <w:tblStyleRowBandSize w:val="1"/>
      <w:tblStyleColBandSize w:val="1"/>
      <w:tblBorders>
        <w:top w:val="single" w:sz="8" w:space="0" w:color="006E79" w:themeColor="accent1"/>
        <w:left w:val="single" w:sz="8" w:space="0" w:color="006E79" w:themeColor="accent1"/>
        <w:bottom w:val="single" w:sz="8" w:space="0" w:color="006E79" w:themeColor="accent1"/>
        <w:right w:val="single" w:sz="8" w:space="0" w:color="006E7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E7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  <w:tblStylePr w:type="band1Horz">
      <w:tblPr/>
      <w:tcPr>
        <w:tcBorders>
          <w:top w:val="single" w:sz="8" w:space="0" w:color="006E79" w:themeColor="accent1"/>
          <w:left w:val="single" w:sz="8" w:space="0" w:color="006E79" w:themeColor="accent1"/>
          <w:bottom w:val="single" w:sz="8" w:space="0" w:color="006E79" w:themeColor="accent1"/>
          <w:right w:val="single" w:sz="8" w:space="0" w:color="006E79" w:themeColor="accent1"/>
        </w:tcBorders>
      </w:tcPr>
    </w:tblStylePr>
  </w:style>
  <w:style w:type="paragraph" w:customStyle="1" w:styleId="PNB123-Lijst0">
    <w:name w:val="PNB 123-Lijst"/>
    <w:basedOn w:val="Standaard"/>
    <w:qFormat/>
    <w:rsid w:val="002719F8"/>
    <w:pPr>
      <w:numPr>
        <w:numId w:val="35"/>
      </w:numPr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F5C4C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AF5C4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F5C4C"/>
    <w:rPr>
      <w:rFonts w:ascii="Futura Book" w:hAnsi="Futura Book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5C4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5C4C"/>
    <w:rPr>
      <w:rFonts w:ascii="Futura Book" w:hAnsi="Futura Book"/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C6B7B"/>
    <w:rPr>
      <w:color w:val="605E5C"/>
      <w:shd w:val="clear" w:color="auto" w:fill="E1DFDD"/>
    </w:rPr>
  </w:style>
  <w:style w:type="paragraph" w:styleId="Geenafstand">
    <w:name w:val="No Spacing"/>
    <w:uiPriority w:val="1"/>
    <w:rsid w:val="00DD0C94"/>
    <w:pPr>
      <w:ind w:left="851" w:hanging="851"/>
    </w:pPr>
    <w:rPr>
      <w:rFonts w:ascii="Georgia" w:eastAsiaTheme="minorHAnsi" w:hAnsi="Georgia" w:cstheme="minorBidi"/>
      <w:sz w:val="19"/>
      <w:szCs w:val="22"/>
      <w:lang w:eastAsia="en-US"/>
    </w:rPr>
  </w:style>
  <w:style w:type="paragraph" w:customStyle="1" w:styleId="PGNormaal">
    <w:name w:val="PG Normaal"/>
    <w:basedOn w:val="Standaard"/>
    <w:link w:val="PGNormaalChar"/>
    <w:qFormat/>
    <w:rsid w:val="00DD0C94"/>
    <w:pPr>
      <w:spacing w:line="280" w:lineRule="exact"/>
    </w:pPr>
    <w:rPr>
      <w:rFonts w:ascii="Georgia" w:eastAsiaTheme="minorHAnsi" w:hAnsi="Georgia" w:cstheme="minorBidi"/>
      <w:sz w:val="19"/>
      <w:szCs w:val="22"/>
      <w:lang w:eastAsia="en-US"/>
    </w:rPr>
  </w:style>
  <w:style w:type="character" w:customStyle="1" w:styleId="PGNormaalChar">
    <w:name w:val="PG Normaal Char"/>
    <w:basedOn w:val="Standaardalinea-lettertype"/>
    <w:link w:val="PGNormaal"/>
    <w:rsid w:val="00DD0C94"/>
    <w:rPr>
      <w:rFonts w:ascii="Georgia" w:eastAsiaTheme="minorHAnsi" w:hAnsi="Georgia" w:cstheme="minorBidi"/>
      <w:sz w:val="19"/>
      <w:szCs w:val="22"/>
      <w:lang w:eastAsia="en-US"/>
    </w:rPr>
  </w:style>
  <w:style w:type="paragraph" w:styleId="Revisie">
    <w:name w:val="Revision"/>
    <w:hidden/>
    <w:uiPriority w:val="99"/>
    <w:semiHidden/>
    <w:rsid w:val="00A65BF7"/>
    <w:rPr>
      <w:rFonts w:ascii="Futura Book" w:hAnsi="Futura Book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PNB groen">
  <a:themeElements>
    <a:clrScheme name="PNB groen">
      <a:dk1>
        <a:sysClr val="windowText" lastClr="000000"/>
      </a:dk1>
      <a:lt1>
        <a:sysClr val="window" lastClr="FFFFFF"/>
      </a:lt1>
      <a:dk2>
        <a:srgbClr val="006E79"/>
      </a:dk2>
      <a:lt2>
        <a:srgbClr val="EEECE1"/>
      </a:lt2>
      <a:accent1>
        <a:srgbClr val="006E79"/>
      </a:accent1>
      <a:accent2>
        <a:srgbClr val="009BA4"/>
      </a:accent2>
      <a:accent3>
        <a:srgbClr val="006B2D"/>
      </a:accent3>
      <a:accent4>
        <a:srgbClr val="13A538"/>
      </a:accent4>
      <a:accent5>
        <a:srgbClr val="AFCA0B"/>
      </a:accent5>
      <a:accent6>
        <a:srgbClr val="FFE500"/>
      </a:accent6>
      <a:hlink>
        <a:srgbClr val="0000FF"/>
      </a:hlink>
      <a:folHlink>
        <a:srgbClr val="800080"/>
      </a:folHlink>
    </a:clrScheme>
    <a:fontScheme name="Aangepast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F32E0322618E46ACD1D3C63D9823F6" ma:contentTypeVersion="0" ma:contentTypeDescription="Een nieuw document maken." ma:contentTypeScope="" ma:versionID="3175fe1e590f26f2a410104a2c5d7a8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978a156f712f99d6452530788f7ffe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BEC37-0859-4FAF-981D-FB45CE50FF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7886494-13B6-4571-B330-A957E73DDB19}">
  <ds:schemaRefs>
    <ds:schemaRef ds:uri="http://purl.org/dc/terms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5280A89-80CF-4B07-BC72-9439B83FC3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D967202-FE36-4FED-8DD1-07DC17C4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F0F1487A.dotm</Template>
  <TotalTime>0</TotalTime>
  <Pages>5</Pages>
  <Words>506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Format Projectplan Sportevenementen</vt:lpstr>
    </vt:vector>
  </TitlesOfParts>
  <Company>Provincie Gelderland</Company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Projectplan Sportevenementen</dc:title>
  <dc:subject/>
  <dc:creator>Provincie Gelderland</dc:creator>
  <cp:keywords/>
  <dc:description/>
  <cp:lastModifiedBy>Verhoef, Saskia</cp:lastModifiedBy>
  <cp:revision>2</cp:revision>
  <cp:lastPrinted>2019-08-20T13:05:00Z</cp:lastPrinted>
  <dcterms:created xsi:type="dcterms:W3CDTF">2019-12-11T14:58:00Z</dcterms:created>
  <dcterms:modified xsi:type="dcterms:W3CDTF">2019-12-11T14:58:00Z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0x010100D9F32E0322618E46ACD1D3C63D9823F6</vt:lpwstr>
  </property>
</Properties>
</file>