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69E07" w14:textId="77777777" w:rsidR="00AA5AD2" w:rsidRDefault="00AA5AD2" w:rsidP="00AA5AD2"/>
    <w:p w14:paraId="4AD69E09" w14:textId="3665B935" w:rsidR="00A77FE5" w:rsidRDefault="00DD0C94" w:rsidP="00DD0C94">
      <w:pPr>
        <w:rPr>
          <w:b/>
          <w:sz w:val="24"/>
        </w:rPr>
      </w:pPr>
      <w:r>
        <w:rPr>
          <w:b/>
          <w:sz w:val="24"/>
        </w:rPr>
        <w:t>Projectplan</w:t>
      </w:r>
    </w:p>
    <w:p w14:paraId="777EE80A" w14:textId="12B3D963" w:rsidR="00DD0C94" w:rsidRPr="00DD0C94" w:rsidRDefault="00DD0C94" w:rsidP="00DD0C94">
      <w:pPr>
        <w:rPr>
          <w:bCs/>
          <w:szCs w:val="20"/>
        </w:rPr>
      </w:pPr>
      <w:r w:rsidRPr="00DD0C94">
        <w:rPr>
          <w:bCs/>
          <w:szCs w:val="20"/>
        </w:rPr>
        <w:t xml:space="preserve">Bijlage bij aanvraag </w:t>
      </w:r>
      <w:r w:rsidR="00AB6D83">
        <w:rPr>
          <w:bCs/>
          <w:szCs w:val="20"/>
        </w:rPr>
        <w:t>subsidie Onderwijs en Arbeidsmarkt</w:t>
      </w:r>
    </w:p>
    <w:p w14:paraId="4AD69E0C" w14:textId="2BD9BED9" w:rsidR="00AA5AD2" w:rsidRPr="00DD0C94" w:rsidRDefault="00AA5AD2" w:rsidP="00DD0C94">
      <w:pPr>
        <w:rPr>
          <w:bCs/>
          <w:szCs w:val="20"/>
        </w:rPr>
      </w:pPr>
    </w:p>
    <w:p w14:paraId="5B7B5216" w14:textId="4974ECF5" w:rsidR="00894B4C" w:rsidRPr="00F73EC8" w:rsidRDefault="00894B4C" w:rsidP="00AA5AD2">
      <w:pPr>
        <w:rPr>
          <w:b/>
          <w:bCs/>
        </w:rPr>
      </w:pPr>
      <w:r w:rsidRPr="00F73EC8">
        <w:rPr>
          <w:b/>
          <w:bCs/>
        </w:rPr>
        <w:t>Toelichting</w:t>
      </w:r>
    </w:p>
    <w:p w14:paraId="0414287B" w14:textId="18A77166" w:rsidR="00A32650" w:rsidRDefault="00DD0C94" w:rsidP="00AA5AD2">
      <w:pPr>
        <w:rPr>
          <w:i/>
          <w:iCs/>
          <w:szCs w:val="20"/>
        </w:rPr>
      </w:pPr>
      <w:r>
        <w:rPr>
          <w:i/>
          <w:iCs/>
          <w:szCs w:val="20"/>
        </w:rPr>
        <w:t xml:space="preserve">Om </w:t>
      </w:r>
      <w:r w:rsidR="00A32650">
        <w:rPr>
          <w:i/>
          <w:iCs/>
          <w:szCs w:val="20"/>
        </w:rPr>
        <w:t>uw</w:t>
      </w:r>
      <w:r>
        <w:rPr>
          <w:i/>
          <w:iCs/>
          <w:szCs w:val="20"/>
        </w:rPr>
        <w:t xml:space="preserve"> subsidieaanvraag goed te kunnen beoordelen, hebben wij een projectplan nodig. </w:t>
      </w:r>
      <w:r w:rsidR="00A32650">
        <w:rPr>
          <w:i/>
          <w:iCs/>
          <w:szCs w:val="20"/>
        </w:rPr>
        <w:t xml:space="preserve">In dit projectplan geeft u een duidelijk beeld van het project waarvoor u subsidie aanvraagt en de doelstelling(en) die u wilt bereiken. We vragen u de onderdelen in dit format projectplan zo volledig mogelijk in te vullen. Als een onderdeel niet van toepassing is, kunt u dit overslaan. </w:t>
      </w:r>
    </w:p>
    <w:p w14:paraId="17187DE1" w14:textId="5B66E8EA" w:rsidR="00894B4C" w:rsidRPr="00F73EC8" w:rsidRDefault="00894B4C" w:rsidP="00AA5AD2">
      <w:pPr>
        <w:rPr>
          <w:i/>
          <w:iCs/>
          <w:szCs w:val="20"/>
        </w:rPr>
      </w:pPr>
    </w:p>
    <w:p w14:paraId="4AD69E0F" w14:textId="1180FE9C" w:rsidR="00A77FE5" w:rsidRPr="00F73EC8" w:rsidRDefault="00A32650" w:rsidP="00AA5AD2">
      <w:pPr>
        <w:rPr>
          <w:i/>
          <w:iCs/>
        </w:rPr>
      </w:pPr>
      <w:r>
        <w:rPr>
          <w:i/>
          <w:iCs/>
        </w:rPr>
        <w:t xml:space="preserve">De kwaliteit van uw aanvraag wordt getoetst op de vastgestelde beoordelingscriteria uit de subsidieregeling. Na het invullen kunt u het projectplan uploaden in het digitale aanvraagformulier. </w:t>
      </w:r>
    </w:p>
    <w:p w14:paraId="4AD69E10" w14:textId="77777777" w:rsidR="00A77FE5" w:rsidRPr="00F73EC8" w:rsidRDefault="00A77FE5" w:rsidP="00AA5AD2">
      <w:pPr>
        <w:rPr>
          <w:i/>
          <w:iCs/>
        </w:rPr>
      </w:pPr>
    </w:p>
    <w:p w14:paraId="4AD69E11" w14:textId="77777777" w:rsidR="00A77FE5" w:rsidRDefault="00A77FE5" w:rsidP="00AA5AD2"/>
    <w:p w14:paraId="4AD69E12" w14:textId="77777777" w:rsidR="00A77FE5" w:rsidRDefault="00A77FE5" w:rsidP="00AA5AD2"/>
    <w:p w14:paraId="4AD69E13" w14:textId="77777777" w:rsidR="00A77FE5" w:rsidRDefault="00A77FE5" w:rsidP="00AA5AD2"/>
    <w:p w14:paraId="4AD69E14" w14:textId="77777777" w:rsidR="00A77FE5" w:rsidRDefault="00A77FE5" w:rsidP="00AA5AD2"/>
    <w:p w14:paraId="4AD69E15" w14:textId="77777777" w:rsidR="00A77FE5" w:rsidRDefault="00A77FE5" w:rsidP="00AA5AD2"/>
    <w:p w14:paraId="4AD69E16" w14:textId="49EA022A" w:rsidR="00A77FE5" w:rsidRDefault="00A77FE5" w:rsidP="007D6000"/>
    <w:p w14:paraId="3161EADD" w14:textId="147BDF74" w:rsidR="001C28FE" w:rsidRDefault="001C28FE" w:rsidP="007D6000"/>
    <w:p w14:paraId="6F381D56" w14:textId="56CA4EEC" w:rsidR="001C28FE" w:rsidRDefault="001C28FE" w:rsidP="007D6000"/>
    <w:p w14:paraId="2A42961E" w14:textId="5785C354" w:rsidR="001C28FE" w:rsidRDefault="001C28FE" w:rsidP="007D6000"/>
    <w:p w14:paraId="41A363D4" w14:textId="34398E96" w:rsidR="001C28FE" w:rsidRDefault="001C28FE" w:rsidP="007D6000"/>
    <w:p w14:paraId="1F1FF0C7" w14:textId="2764C56E" w:rsidR="001C28FE" w:rsidRDefault="001C28FE" w:rsidP="007D6000"/>
    <w:p w14:paraId="5FF6DD35" w14:textId="1C9128B3" w:rsidR="001C28FE" w:rsidRDefault="001C28FE" w:rsidP="007D6000"/>
    <w:p w14:paraId="07D32AD4" w14:textId="4B1ECBA6" w:rsidR="001C28FE" w:rsidRDefault="001C28FE" w:rsidP="007D6000"/>
    <w:p w14:paraId="777787D4" w14:textId="3FA2B8C4" w:rsidR="001C28FE" w:rsidRDefault="001C28FE" w:rsidP="007D6000"/>
    <w:p w14:paraId="60970EA5" w14:textId="1E19A8CF" w:rsidR="001C28FE" w:rsidRDefault="001C28FE" w:rsidP="007D6000"/>
    <w:p w14:paraId="596DD102" w14:textId="64F82253" w:rsidR="001C28FE" w:rsidRDefault="001C28FE" w:rsidP="007D6000"/>
    <w:p w14:paraId="1E49B9DF" w14:textId="0D6C732F" w:rsidR="001C28FE" w:rsidRDefault="001C28FE" w:rsidP="007D6000"/>
    <w:p w14:paraId="148B9D61" w14:textId="4B215AC5" w:rsidR="001C28FE" w:rsidRDefault="001C28FE" w:rsidP="007D6000"/>
    <w:p w14:paraId="59A40ACF" w14:textId="053F9FD6" w:rsidR="001C28FE" w:rsidRDefault="001C28FE" w:rsidP="007D6000"/>
    <w:p w14:paraId="74E39926" w14:textId="5A7740C9" w:rsidR="001C28FE" w:rsidRDefault="001C28FE" w:rsidP="007D6000"/>
    <w:p w14:paraId="2BFD5422" w14:textId="30917285" w:rsidR="001C28FE" w:rsidRDefault="001C28FE" w:rsidP="007D6000"/>
    <w:p w14:paraId="56E32DCF" w14:textId="646141B4" w:rsidR="001C28FE" w:rsidRDefault="001C28FE" w:rsidP="007D6000"/>
    <w:p w14:paraId="022278A0" w14:textId="7F7A4A9E" w:rsidR="001C28FE" w:rsidRDefault="001C28FE" w:rsidP="007D6000"/>
    <w:p w14:paraId="118D8DF5" w14:textId="7E8BB276" w:rsidR="001C28FE" w:rsidRDefault="001C28FE" w:rsidP="007D6000"/>
    <w:p w14:paraId="504A5D7D" w14:textId="4FF171BB" w:rsidR="001C28FE" w:rsidRDefault="001C28FE" w:rsidP="007D6000"/>
    <w:p w14:paraId="7CA4ED4B" w14:textId="5E3058B2" w:rsidR="001C28FE" w:rsidRDefault="001C28FE" w:rsidP="007D6000"/>
    <w:p w14:paraId="7FC787A4" w14:textId="24AB9CC2" w:rsidR="001C28FE" w:rsidRDefault="001C28FE" w:rsidP="007D6000"/>
    <w:p w14:paraId="66A993D1" w14:textId="1298B4DC" w:rsidR="001C28FE" w:rsidRDefault="001C28FE" w:rsidP="007D6000"/>
    <w:p w14:paraId="075F2009" w14:textId="675CB104" w:rsidR="001C28FE" w:rsidRDefault="001C28FE" w:rsidP="007D6000"/>
    <w:p w14:paraId="69FFC5AF" w14:textId="757F8ED1" w:rsidR="001C28FE" w:rsidRDefault="001C28FE" w:rsidP="007D6000"/>
    <w:p w14:paraId="535CAEE3" w14:textId="25AE23AB" w:rsidR="001C28FE" w:rsidRDefault="001C28FE" w:rsidP="007D6000"/>
    <w:p w14:paraId="5FABD56E" w14:textId="22118DF3" w:rsidR="007D6000" w:rsidRPr="007D6000" w:rsidRDefault="001C28FE" w:rsidP="00CD289A">
      <w:pPr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ab/>
      </w:r>
      <w:r w:rsidR="00A32650">
        <w:rPr>
          <w:b/>
          <w:bCs/>
        </w:rPr>
        <w:t>Projecttitel</w:t>
      </w:r>
    </w:p>
    <w:p w14:paraId="4F5A6507" w14:textId="77777777" w:rsidR="00A32650" w:rsidRDefault="00A32650" w:rsidP="00CD289A">
      <w:pPr>
        <w:rPr>
          <w:i/>
          <w:iCs/>
          <w:sz w:val="18"/>
          <w:szCs w:val="18"/>
        </w:rPr>
      </w:pPr>
    </w:p>
    <w:p w14:paraId="60B1C060" w14:textId="18FFF48A" w:rsidR="00A32650" w:rsidRDefault="00A32650" w:rsidP="00CD289A">
      <w:pPr>
        <w:rPr>
          <w:i/>
          <w:iCs/>
          <w:sz w:val="18"/>
          <w:szCs w:val="18"/>
        </w:rPr>
      </w:pPr>
      <w:r w:rsidRPr="00A32650">
        <w:rPr>
          <w:i/>
          <w:iCs/>
          <w:sz w:val="18"/>
          <w:szCs w:val="18"/>
        </w:rPr>
        <w:t>Vermeld hier de titel die u ook invult op het aanvraagformulier</w:t>
      </w:r>
      <w:r w:rsidR="00AB6D83">
        <w:rPr>
          <w:i/>
          <w:iCs/>
          <w:sz w:val="18"/>
          <w:szCs w:val="18"/>
        </w:rPr>
        <w:t>.</w:t>
      </w:r>
    </w:p>
    <w:p w14:paraId="5052163E" w14:textId="77777777" w:rsidR="00A32650" w:rsidRPr="00A32650" w:rsidRDefault="00A32650" w:rsidP="00CD289A">
      <w:pPr>
        <w:rPr>
          <w:sz w:val="18"/>
          <w:szCs w:val="18"/>
        </w:rPr>
      </w:pPr>
    </w:p>
    <w:tbl>
      <w:tblPr>
        <w:tblStyle w:val="Tabelraster"/>
        <w:tblW w:w="4994" w:type="pct"/>
        <w:tblLook w:val="04A0" w:firstRow="1" w:lastRow="0" w:firstColumn="1" w:lastColumn="0" w:noHBand="0" w:noVBand="1"/>
      </w:tblPr>
      <w:tblGrid>
        <w:gridCol w:w="9049"/>
      </w:tblGrid>
      <w:tr w:rsidR="00A32650" w14:paraId="7E03CE9C" w14:textId="77777777" w:rsidTr="00A326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5000" w:type="pct"/>
          </w:tcPr>
          <w:p w14:paraId="06121031" w14:textId="6766F194" w:rsidR="00A32650" w:rsidRDefault="00A32650" w:rsidP="00A32650"/>
        </w:tc>
      </w:tr>
    </w:tbl>
    <w:p w14:paraId="4AD69E30" w14:textId="77777777" w:rsidR="00AA5AD2" w:rsidRDefault="00AA5AD2" w:rsidP="00AA5AD2">
      <w:pPr>
        <w:rPr>
          <w:lang w:val="de-DE"/>
        </w:rPr>
      </w:pPr>
    </w:p>
    <w:p w14:paraId="4AD69E33" w14:textId="77777777" w:rsidR="00AA5AD2" w:rsidRPr="002A17F9" w:rsidRDefault="00AA5AD2" w:rsidP="00D1027E">
      <w:pPr>
        <w:rPr>
          <w:b/>
          <w:lang w:val="de-DE"/>
        </w:rPr>
      </w:pPr>
    </w:p>
    <w:p w14:paraId="2065D322" w14:textId="0ECD6E62" w:rsidR="001C28FE" w:rsidRDefault="001C28FE" w:rsidP="00A32650">
      <w:r>
        <w:rPr>
          <w:b/>
        </w:rPr>
        <w:t>2</w:t>
      </w:r>
      <w:r>
        <w:rPr>
          <w:b/>
        </w:rPr>
        <w:tab/>
      </w:r>
      <w:r w:rsidR="00A32650">
        <w:rPr>
          <w:b/>
        </w:rPr>
        <w:t xml:space="preserve">Samenvatting </w:t>
      </w:r>
    </w:p>
    <w:p w14:paraId="6748C3AE" w14:textId="77777777" w:rsidR="009C75FD" w:rsidRDefault="009C75FD" w:rsidP="00856614">
      <w:pPr>
        <w:spacing w:line="240" w:lineRule="auto"/>
        <w:ind w:left="426" w:hanging="426"/>
        <w:rPr>
          <w:sz w:val="18"/>
          <w:szCs w:val="18"/>
        </w:rPr>
      </w:pPr>
    </w:p>
    <w:p w14:paraId="4AD69E36" w14:textId="509A1EAB" w:rsidR="00B36DB6" w:rsidRPr="006C220C" w:rsidRDefault="006C220C" w:rsidP="00856614">
      <w:pPr>
        <w:spacing w:line="240" w:lineRule="auto"/>
        <w:ind w:left="426" w:hanging="42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Vat de inhoud en het doel van uw project hier beknopt samen in maximaal 5 zinnen.</w:t>
      </w:r>
      <w:r w:rsidRPr="006C220C">
        <w:rPr>
          <w:i/>
          <w:iCs/>
          <w:sz w:val="18"/>
          <w:szCs w:val="18"/>
        </w:rPr>
        <w:t xml:space="preserve"> </w:t>
      </w:r>
    </w:p>
    <w:p w14:paraId="16ECC127" w14:textId="77777777" w:rsidR="007D6000" w:rsidRPr="00663F17" w:rsidRDefault="007D6000" w:rsidP="00856614">
      <w:pPr>
        <w:spacing w:line="240" w:lineRule="auto"/>
        <w:ind w:left="426" w:hanging="426"/>
        <w:rPr>
          <w:b/>
          <w:sz w:val="18"/>
          <w:szCs w:val="18"/>
        </w:rPr>
      </w:pPr>
    </w:p>
    <w:tbl>
      <w:tblPr>
        <w:tblStyle w:val="Tabelraster"/>
        <w:tblW w:w="9214" w:type="dxa"/>
        <w:tblInd w:w="-34" w:type="dxa"/>
        <w:tblLook w:val="04A0" w:firstRow="1" w:lastRow="0" w:firstColumn="1" w:lastColumn="0" w:noHBand="0" w:noVBand="1"/>
      </w:tblPr>
      <w:tblGrid>
        <w:gridCol w:w="9214"/>
      </w:tblGrid>
      <w:tr w:rsidR="006C220C" w14:paraId="4AD69E40" w14:textId="77777777" w:rsidTr="002A64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7CC0203" w14:textId="63ACB178" w:rsidR="006C220C" w:rsidRDefault="006C220C" w:rsidP="00AA5AD2"/>
          <w:p w14:paraId="78760DBF" w14:textId="77777777" w:rsidR="006C220C" w:rsidRDefault="006C220C" w:rsidP="00AA5AD2"/>
          <w:p w14:paraId="63FA3E5D" w14:textId="77777777" w:rsidR="006C220C" w:rsidRDefault="006C220C" w:rsidP="00AA5AD2"/>
          <w:p w14:paraId="123757DF" w14:textId="77777777" w:rsidR="006C220C" w:rsidRDefault="006C220C" w:rsidP="00AA5AD2"/>
          <w:p w14:paraId="2417D1B6" w14:textId="77777777" w:rsidR="006C220C" w:rsidRDefault="006C220C" w:rsidP="00AA5AD2">
            <w:pPr>
              <w:rPr>
                <w:b w:val="0"/>
              </w:rPr>
            </w:pPr>
          </w:p>
          <w:p w14:paraId="4AD69E3F" w14:textId="439772B1" w:rsidR="006C220C" w:rsidRDefault="006C220C" w:rsidP="00AA5AD2"/>
        </w:tc>
      </w:tr>
    </w:tbl>
    <w:p w14:paraId="4AD69E5D" w14:textId="77777777" w:rsidR="00AA5AD2" w:rsidRDefault="00AA5AD2" w:rsidP="00AA5AD2">
      <w:pPr>
        <w:ind w:left="426" w:hanging="426"/>
      </w:pPr>
    </w:p>
    <w:p w14:paraId="4AD69E6C" w14:textId="220155E1" w:rsidR="00D1027E" w:rsidRDefault="00D1027E" w:rsidP="00A77FE5">
      <w:pPr>
        <w:spacing w:line="240" w:lineRule="auto"/>
        <w:ind w:left="426" w:hanging="426"/>
      </w:pPr>
    </w:p>
    <w:p w14:paraId="4AD69E6D" w14:textId="0DA1FD50" w:rsidR="00D1027E" w:rsidRPr="009C75FD" w:rsidRDefault="009C75FD" w:rsidP="009C75FD">
      <w:pPr>
        <w:rPr>
          <w:b/>
        </w:rPr>
      </w:pPr>
      <w:r>
        <w:rPr>
          <w:b/>
        </w:rPr>
        <w:t>3</w:t>
      </w:r>
      <w:r>
        <w:rPr>
          <w:b/>
        </w:rPr>
        <w:tab/>
      </w:r>
      <w:r w:rsidR="006C220C">
        <w:rPr>
          <w:b/>
        </w:rPr>
        <w:t>Aanleiding</w:t>
      </w:r>
    </w:p>
    <w:p w14:paraId="4AD69E6E" w14:textId="77777777" w:rsidR="00D1027E" w:rsidRDefault="00D1027E" w:rsidP="00A77FE5">
      <w:pPr>
        <w:spacing w:line="240" w:lineRule="auto"/>
        <w:ind w:left="426" w:hanging="426"/>
      </w:pPr>
    </w:p>
    <w:p w14:paraId="4AD69E6F" w14:textId="7372D863" w:rsidR="00A77FE5" w:rsidRPr="006C220C" w:rsidRDefault="006C220C" w:rsidP="00A77FE5">
      <w:pPr>
        <w:spacing w:line="240" w:lineRule="auto"/>
        <w:ind w:left="426" w:hanging="426"/>
        <w:rPr>
          <w:i/>
          <w:iCs/>
          <w:sz w:val="18"/>
          <w:szCs w:val="18"/>
        </w:rPr>
      </w:pPr>
      <w:r w:rsidRPr="006C220C">
        <w:rPr>
          <w:i/>
          <w:iCs/>
          <w:sz w:val="18"/>
          <w:szCs w:val="18"/>
        </w:rPr>
        <w:t xml:space="preserve">Wat is de aanleiding om dit project te willen starten? </w:t>
      </w:r>
      <w:r>
        <w:rPr>
          <w:i/>
          <w:iCs/>
          <w:sz w:val="18"/>
          <w:szCs w:val="18"/>
        </w:rPr>
        <w:t xml:space="preserve">Gebruik maximaal 5 zinnen. </w:t>
      </w:r>
    </w:p>
    <w:p w14:paraId="2815DB20" w14:textId="77777777" w:rsidR="006C220C" w:rsidRPr="00663F17" w:rsidRDefault="006C220C" w:rsidP="00A77FE5">
      <w:pPr>
        <w:spacing w:line="240" w:lineRule="auto"/>
        <w:ind w:left="426" w:hanging="426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77FE5" w14:paraId="4AD69E7B" w14:textId="77777777" w:rsidTr="00B02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AD69E70" w14:textId="77777777" w:rsidR="00A77FE5" w:rsidRDefault="00A77FE5" w:rsidP="00B0206D"/>
          <w:p w14:paraId="4AD69E71" w14:textId="77777777" w:rsidR="00A77FE5" w:rsidRDefault="00A77FE5" w:rsidP="00B0206D"/>
          <w:p w14:paraId="4AD69E77" w14:textId="77777777" w:rsidR="00A77FE5" w:rsidRDefault="00A77FE5" w:rsidP="00B0206D"/>
          <w:p w14:paraId="4AD69E78" w14:textId="77777777" w:rsidR="00A77FE5" w:rsidRDefault="00A77FE5" w:rsidP="00B0206D"/>
          <w:p w14:paraId="4AD69E79" w14:textId="77777777" w:rsidR="00A77FE5" w:rsidRDefault="00A77FE5" w:rsidP="00B0206D"/>
          <w:p w14:paraId="4AD69E7A" w14:textId="77777777" w:rsidR="00A77FE5" w:rsidRDefault="00A77FE5" w:rsidP="00B0206D"/>
        </w:tc>
      </w:tr>
    </w:tbl>
    <w:p w14:paraId="4AD69E7C" w14:textId="40D4EBB0" w:rsidR="00A77FE5" w:rsidRDefault="00A77FE5" w:rsidP="00AA5AD2">
      <w:pPr>
        <w:ind w:left="426" w:hanging="426"/>
      </w:pPr>
    </w:p>
    <w:p w14:paraId="43629E19" w14:textId="74DE5A2C" w:rsidR="006C220C" w:rsidRPr="006C220C" w:rsidRDefault="006C220C" w:rsidP="00AA5AD2">
      <w:pPr>
        <w:ind w:left="426" w:hanging="426"/>
        <w:rPr>
          <w:b/>
          <w:bCs/>
        </w:rPr>
      </w:pPr>
      <w:r w:rsidRPr="006C220C">
        <w:rPr>
          <w:b/>
          <w:bCs/>
        </w:rPr>
        <w:t>4</w:t>
      </w:r>
      <w:r w:rsidRPr="006C220C">
        <w:rPr>
          <w:b/>
          <w:bCs/>
        </w:rPr>
        <w:tab/>
        <w:t>Projectdoelstelling</w:t>
      </w:r>
    </w:p>
    <w:p w14:paraId="11364372" w14:textId="77777777" w:rsidR="006C220C" w:rsidRDefault="006C220C" w:rsidP="00AA5AD2">
      <w:pPr>
        <w:ind w:left="426" w:hanging="426"/>
      </w:pPr>
    </w:p>
    <w:p w14:paraId="4AD69E7D" w14:textId="0EE781CC" w:rsidR="00B36DB6" w:rsidRDefault="006C220C" w:rsidP="00B36DB6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Welk doel wilt u met uw project bereiken? Beschrijf uw doel SMART (specifiek-meetbaar-acceptabel-realistisch-tijdgebonden)</w:t>
      </w:r>
      <w:r w:rsidR="00AB6D83">
        <w:rPr>
          <w:sz w:val="18"/>
          <w:szCs w:val="18"/>
        </w:rPr>
        <w:t>.</w:t>
      </w:r>
    </w:p>
    <w:p w14:paraId="6A9C610C" w14:textId="77777777" w:rsidR="006C220C" w:rsidRPr="00663F17" w:rsidRDefault="006C220C" w:rsidP="00B36DB6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B36DB6" w14:paraId="4AD69E89" w14:textId="77777777" w:rsidTr="00B02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AD69E7E" w14:textId="77777777" w:rsidR="00B36DB6" w:rsidRDefault="00B36DB6" w:rsidP="00B0206D"/>
          <w:p w14:paraId="4AD69E7F" w14:textId="77777777" w:rsidR="00B36DB6" w:rsidRDefault="00B36DB6" w:rsidP="00B0206D"/>
          <w:p w14:paraId="4AD69E80" w14:textId="77777777" w:rsidR="00B36DB6" w:rsidRDefault="00B36DB6" w:rsidP="00B0206D"/>
          <w:p w14:paraId="4AD69E81" w14:textId="77777777" w:rsidR="00B36DB6" w:rsidRDefault="00B36DB6" w:rsidP="00B0206D"/>
          <w:p w14:paraId="4AD69E82" w14:textId="77777777" w:rsidR="00B36DB6" w:rsidRDefault="00B36DB6" w:rsidP="00B0206D"/>
          <w:p w14:paraId="4AD69E83" w14:textId="77777777" w:rsidR="00B36DB6" w:rsidRDefault="00B36DB6" w:rsidP="00B0206D"/>
          <w:p w14:paraId="4AD69E88" w14:textId="77777777" w:rsidR="00B36DB6" w:rsidRDefault="00B36DB6" w:rsidP="00B0206D"/>
        </w:tc>
      </w:tr>
    </w:tbl>
    <w:p w14:paraId="4AD69E8A" w14:textId="77777777" w:rsidR="00320BB4" w:rsidRDefault="00320BB4" w:rsidP="00D1027E"/>
    <w:p w14:paraId="5D53347F" w14:textId="77777777" w:rsidR="00AC6B7B" w:rsidRDefault="00AC6B7B" w:rsidP="00AC6B7B">
      <w:pPr>
        <w:spacing w:line="240" w:lineRule="auto"/>
        <w:ind w:left="426" w:hanging="426"/>
      </w:pPr>
    </w:p>
    <w:p w14:paraId="69CDF93C" w14:textId="6AB62600" w:rsidR="00AC6B7B" w:rsidRDefault="00D46CD1" w:rsidP="009C75FD">
      <w:pPr>
        <w:spacing w:line="240" w:lineRule="auto"/>
        <w:rPr>
          <w:b/>
        </w:rPr>
      </w:pPr>
      <w:r>
        <w:rPr>
          <w:b/>
        </w:rPr>
        <w:t>5</w:t>
      </w:r>
      <w:r w:rsidR="009C75FD">
        <w:rPr>
          <w:b/>
        </w:rPr>
        <w:tab/>
      </w:r>
      <w:r>
        <w:rPr>
          <w:b/>
        </w:rPr>
        <w:t>Projectactiviteiten</w:t>
      </w:r>
    </w:p>
    <w:p w14:paraId="68DCC6EF" w14:textId="78C89F1B" w:rsidR="00AB6D83" w:rsidRDefault="00AB6D83" w:rsidP="009C75FD">
      <w:pPr>
        <w:spacing w:line="240" w:lineRule="auto"/>
        <w:rPr>
          <w:b/>
        </w:rPr>
      </w:pPr>
    </w:p>
    <w:p w14:paraId="438CB84F" w14:textId="333AECBA" w:rsidR="00AB6D83" w:rsidRDefault="00AB6D83" w:rsidP="009C75FD">
      <w:pPr>
        <w:spacing w:line="240" w:lineRule="auto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Richt uw </w:t>
      </w:r>
      <w:r w:rsidRPr="00AB6D83">
        <w:rPr>
          <w:bCs/>
          <w:i/>
          <w:iCs/>
          <w:sz w:val="18"/>
          <w:szCs w:val="18"/>
        </w:rPr>
        <w:t xml:space="preserve">project </w:t>
      </w:r>
      <w:r>
        <w:rPr>
          <w:bCs/>
          <w:i/>
          <w:iCs/>
          <w:sz w:val="18"/>
          <w:szCs w:val="18"/>
        </w:rPr>
        <w:t xml:space="preserve">zich </w:t>
      </w:r>
      <w:r w:rsidRPr="00AB6D83">
        <w:rPr>
          <w:bCs/>
          <w:i/>
          <w:iCs/>
          <w:sz w:val="18"/>
          <w:szCs w:val="18"/>
        </w:rPr>
        <w:t xml:space="preserve">op het verkleinen van arbeidsmarktdiscrepanties? </w:t>
      </w:r>
      <w:r>
        <w:rPr>
          <w:bCs/>
          <w:i/>
          <w:iCs/>
          <w:sz w:val="18"/>
          <w:szCs w:val="18"/>
        </w:rPr>
        <w:t xml:space="preserve">Omschrijf dan hierna hoe uw project bijdraagt aan het verhogen van de beschikbaarheid van talent of het verbeteren van de wendbaarheid van werknemer, werkgever of het onderwijs. </w:t>
      </w:r>
    </w:p>
    <w:p w14:paraId="71EF73B3" w14:textId="0A369058" w:rsidR="00AB6D83" w:rsidRDefault="00AB6D83" w:rsidP="009C75FD">
      <w:pPr>
        <w:spacing w:line="240" w:lineRule="auto"/>
        <w:rPr>
          <w:bCs/>
          <w:i/>
          <w:iCs/>
          <w:sz w:val="18"/>
          <w:szCs w:val="18"/>
        </w:rPr>
      </w:pPr>
    </w:p>
    <w:p w14:paraId="125EDD14" w14:textId="77777777" w:rsidR="00AB6D83" w:rsidRPr="00AC6B7B" w:rsidRDefault="00AB6D83" w:rsidP="00AB6D83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B6D83" w14:paraId="0C7D9FFA" w14:textId="77777777" w:rsidTr="00983F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5C53FB71" w14:textId="77777777" w:rsidR="00AB6D83" w:rsidRDefault="00AB6D83" w:rsidP="00983FE9"/>
          <w:p w14:paraId="1CE1FA37" w14:textId="77777777" w:rsidR="00AB6D83" w:rsidRDefault="00AB6D83" w:rsidP="00983FE9"/>
          <w:p w14:paraId="2448D37E" w14:textId="77777777" w:rsidR="00AB6D83" w:rsidRDefault="00AB6D83" w:rsidP="00983FE9"/>
          <w:p w14:paraId="18E65581" w14:textId="77777777" w:rsidR="00AB6D83" w:rsidRDefault="00AB6D83" w:rsidP="00983FE9"/>
          <w:p w14:paraId="576AE957" w14:textId="77777777" w:rsidR="00AB6D83" w:rsidRDefault="00AB6D83" w:rsidP="00983FE9"/>
          <w:p w14:paraId="3B868047" w14:textId="77777777" w:rsidR="00AB6D83" w:rsidRDefault="00AB6D83" w:rsidP="00983FE9"/>
          <w:p w14:paraId="31F3FD2F" w14:textId="77777777" w:rsidR="00AB6D83" w:rsidRDefault="00AB6D83" w:rsidP="00983FE9"/>
          <w:p w14:paraId="7844C24C" w14:textId="77777777" w:rsidR="00AB6D83" w:rsidRDefault="00AB6D83" w:rsidP="00983FE9"/>
          <w:p w14:paraId="00DECFBB" w14:textId="77777777" w:rsidR="00AB6D83" w:rsidRDefault="00AB6D83" w:rsidP="00983FE9"/>
          <w:p w14:paraId="7ED3DE9E" w14:textId="77777777" w:rsidR="00AB6D83" w:rsidRDefault="00AB6D83" w:rsidP="00983FE9"/>
          <w:p w14:paraId="2110619E" w14:textId="77777777" w:rsidR="00AB6D83" w:rsidRDefault="00AB6D83" w:rsidP="00983FE9"/>
        </w:tc>
      </w:tr>
    </w:tbl>
    <w:p w14:paraId="6A4C2C40" w14:textId="769876C1" w:rsidR="00AB6D83" w:rsidRDefault="00AB6D83" w:rsidP="009C75FD">
      <w:pPr>
        <w:spacing w:line="240" w:lineRule="auto"/>
        <w:rPr>
          <w:bCs/>
          <w:i/>
          <w:iCs/>
          <w:sz w:val="18"/>
          <w:szCs w:val="18"/>
        </w:rPr>
      </w:pPr>
    </w:p>
    <w:p w14:paraId="5210CC7D" w14:textId="138A26A6" w:rsidR="00AB6D83" w:rsidRDefault="00AB6D83" w:rsidP="009C75FD">
      <w:pPr>
        <w:spacing w:line="240" w:lineRule="auto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Is uw project gericht op de Gelderse techniekpacten? Omschrijf dan hierna hoe uw activiteiten bijdragen aan de verschillende doelen. Laat per doel op 3 manieren zien hoe de activiteiten bijdragen aan dit doel. </w:t>
      </w:r>
    </w:p>
    <w:p w14:paraId="54781ADF" w14:textId="1EABB31B" w:rsidR="00AB6D83" w:rsidRDefault="00AB6D83" w:rsidP="009C75FD">
      <w:pPr>
        <w:spacing w:line="240" w:lineRule="auto"/>
        <w:rPr>
          <w:bCs/>
          <w:i/>
          <w:iCs/>
          <w:sz w:val="18"/>
          <w:szCs w:val="18"/>
        </w:rPr>
      </w:pPr>
    </w:p>
    <w:p w14:paraId="5F2873B8" w14:textId="77777777" w:rsidR="00AB6D83" w:rsidRPr="00AC6B7B" w:rsidRDefault="00AB6D83" w:rsidP="00AB6D83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B6D83" w14:paraId="6B920ECF" w14:textId="77777777" w:rsidTr="00983F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2DEC3C3A" w14:textId="4EDB90A2" w:rsidR="00AB6D83" w:rsidRDefault="00AB6D83" w:rsidP="00983FE9">
            <w:pPr>
              <w:rPr>
                <w:bCs/>
              </w:rPr>
            </w:pPr>
            <w:r>
              <w:rPr>
                <w:b w:val="0"/>
                <w:bCs/>
              </w:rPr>
              <w:t>Doel: h</w:t>
            </w:r>
            <w:r w:rsidRPr="00AB6D83">
              <w:rPr>
                <w:b w:val="0"/>
                <w:bCs/>
              </w:rPr>
              <w:t>et verhogen van de instroom in technische opleidingen en technisch werk</w:t>
            </w:r>
          </w:p>
          <w:p w14:paraId="738A9E41" w14:textId="7111C5B3" w:rsidR="00AB6D83" w:rsidRDefault="00AB6D83" w:rsidP="00983FE9">
            <w:pPr>
              <w:rPr>
                <w:bCs/>
              </w:rPr>
            </w:pPr>
            <w:r>
              <w:rPr>
                <w:b w:val="0"/>
                <w:bCs/>
              </w:rPr>
              <w:t>1</w:t>
            </w:r>
          </w:p>
          <w:p w14:paraId="51DA51DF" w14:textId="3BF436BA" w:rsidR="00AB6D83" w:rsidRDefault="00AB6D83" w:rsidP="00983FE9">
            <w:pPr>
              <w:rPr>
                <w:bCs/>
              </w:rPr>
            </w:pPr>
            <w:r>
              <w:rPr>
                <w:b w:val="0"/>
                <w:bCs/>
              </w:rPr>
              <w:t>2</w:t>
            </w:r>
          </w:p>
          <w:p w14:paraId="22E45ADC" w14:textId="2D7E62DE" w:rsidR="00AB6D83" w:rsidRPr="00AB6D83" w:rsidRDefault="00AB6D83" w:rsidP="00983FE9">
            <w:pPr>
              <w:rPr>
                <w:b w:val="0"/>
                <w:bCs/>
              </w:rPr>
            </w:pPr>
            <w:r>
              <w:rPr>
                <w:b w:val="0"/>
                <w:bCs/>
              </w:rPr>
              <w:t>3</w:t>
            </w:r>
          </w:p>
          <w:p w14:paraId="12297673" w14:textId="5BB1D798" w:rsidR="00AB6D83" w:rsidRPr="00AB6D83" w:rsidRDefault="00AB6D83" w:rsidP="00983FE9">
            <w:pPr>
              <w:rPr>
                <w:b w:val="0"/>
                <w:bCs/>
              </w:rPr>
            </w:pPr>
          </w:p>
          <w:p w14:paraId="50A8B670" w14:textId="296ABFDA" w:rsidR="00AB6D83" w:rsidRPr="00AB6D83" w:rsidRDefault="00AB6D83" w:rsidP="00983FE9">
            <w:pPr>
              <w:rPr>
                <w:b w:val="0"/>
                <w:bCs/>
              </w:rPr>
            </w:pPr>
            <w:r>
              <w:rPr>
                <w:b w:val="0"/>
                <w:bCs/>
              </w:rPr>
              <w:t>Doel: h</w:t>
            </w:r>
            <w:r w:rsidRPr="00AB6D83">
              <w:rPr>
                <w:b w:val="0"/>
                <w:bCs/>
              </w:rPr>
              <w:t>et verhogen van de betrokkenheid van het bedrijfsleven bij het technisch onderwijs</w:t>
            </w:r>
          </w:p>
          <w:p w14:paraId="4E6F487A" w14:textId="6900A22D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1</w:t>
            </w:r>
          </w:p>
          <w:p w14:paraId="585A79FA" w14:textId="6990A930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2</w:t>
            </w:r>
          </w:p>
          <w:p w14:paraId="6DB78B9F" w14:textId="35745643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3</w:t>
            </w:r>
          </w:p>
          <w:p w14:paraId="782E61FA" w14:textId="77777777" w:rsidR="00AB6D83" w:rsidRPr="00AB6D83" w:rsidRDefault="00AB6D83" w:rsidP="00983FE9">
            <w:pPr>
              <w:rPr>
                <w:b w:val="0"/>
              </w:rPr>
            </w:pPr>
          </w:p>
          <w:p w14:paraId="40153418" w14:textId="45CF9946" w:rsidR="00AB6D83" w:rsidRPr="00AB6D83" w:rsidRDefault="00AB6D83" w:rsidP="00983FE9">
            <w:pPr>
              <w:rPr>
                <w:b w:val="0"/>
              </w:rPr>
            </w:pPr>
            <w:r>
              <w:rPr>
                <w:b w:val="0"/>
              </w:rPr>
              <w:t>Doel: h</w:t>
            </w:r>
            <w:r w:rsidRPr="00AB6D83">
              <w:rPr>
                <w:b w:val="0"/>
              </w:rPr>
              <w:t>et bevorderen van een leven lang ontwikkelen van werknemers in het technisch werkveld</w:t>
            </w:r>
          </w:p>
          <w:p w14:paraId="6D319443" w14:textId="3AFEBFCA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1</w:t>
            </w:r>
          </w:p>
          <w:p w14:paraId="5A107EEC" w14:textId="0E5BAD71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2</w:t>
            </w:r>
          </w:p>
          <w:p w14:paraId="6E1985CA" w14:textId="642E89FF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3</w:t>
            </w:r>
          </w:p>
          <w:p w14:paraId="5CD01EDE" w14:textId="77777777" w:rsidR="00AB6D83" w:rsidRPr="00AB6D83" w:rsidRDefault="00AB6D83" w:rsidP="00983FE9">
            <w:pPr>
              <w:rPr>
                <w:b w:val="0"/>
              </w:rPr>
            </w:pPr>
          </w:p>
          <w:p w14:paraId="205E59F9" w14:textId="420A5FBD" w:rsidR="00AB6D83" w:rsidRPr="00AB6D83" w:rsidRDefault="00AB6D83" w:rsidP="00983FE9">
            <w:pPr>
              <w:rPr>
                <w:b w:val="0"/>
              </w:rPr>
            </w:pPr>
            <w:r>
              <w:rPr>
                <w:b w:val="0"/>
              </w:rPr>
              <w:t>Doel: h</w:t>
            </w:r>
            <w:r w:rsidRPr="00AB6D83">
              <w:rPr>
                <w:b w:val="0"/>
              </w:rPr>
              <w:t>et verminderen van het docententekort in het technisch werkveld</w:t>
            </w:r>
          </w:p>
          <w:p w14:paraId="3D310EB2" w14:textId="4D4CE8E3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1</w:t>
            </w:r>
          </w:p>
          <w:p w14:paraId="1A8F245C" w14:textId="7C06223F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2</w:t>
            </w:r>
          </w:p>
          <w:p w14:paraId="125CB3DD" w14:textId="096CEB32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3</w:t>
            </w:r>
          </w:p>
          <w:p w14:paraId="18797616" w14:textId="35F972DD" w:rsidR="00AB6D83" w:rsidRDefault="00AB6D83" w:rsidP="00983FE9"/>
          <w:p w14:paraId="3DB869D8" w14:textId="77777777" w:rsidR="00AB6D83" w:rsidRPr="00AB6D83" w:rsidRDefault="00AB6D83" w:rsidP="00983FE9">
            <w:pPr>
              <w:rPr>
                <w:b w:val="0"/>
              </w:rPr>
            </w:pPr>
          </w:p>
          <w:p w14:paraId="0BB28D1B" w14:textId="01B53FBF" w:rsidR="00AB6D83" w:rsidRPr="00AB6D83" w:rsidRDefault="00AB6D83" w:rsidP="00983FE9">
            <w:pPr>
              <w:rPr>
                <w:b w:val="0"/>
              </w:rPr>
            </w:pPr>
            <w:r>
              <w:rPr>
                <w:b w:val="0"/>
              </w:rPr>
              <w:lastRenderedPageBreak/>
              <w:t>Doel: h</w:t>
            </w:r>
            <w:r w:rsidRPr="00AB6D83">
              <w:rPr>
                <w:b w:val="0"/>
              </w:rPr>
              <w:t>et doorontwikkelen</w:t>
            </w:r>
            <w:bookmarkStart w:id="0" w:name="_GoBack"/>
            <w:bookmarkEnd w:id="0"/>
            <w:r w:rsidRPr="00AB6D83">
              <w:rPr>
                <w:b w:val="0"/>
              </w:rPr>
              <w:t xml:space="preserve"> van het voortbestaan van het onderliggend netwerk en de uitvoeringsstructuur. </w:t>
            </w:r>
          </w:p>
          <w:p w14:paraId="6828E781" w14:textId="77777777" w:rsidR="00AB6D83" w:rsidRPr="00AB6D83" w:rsidRDefault="00AB6D83" w:rsidP="00983FE9">
            <w:pPr>
              <w:rPr>
                <w:b w:val="0"/>
              </w:rPr>
            </w:pPr>
          </w:p>
          <w:p w14:paraId="5ACF4380" w14:textId="3DD6AFAC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1</w:t>
            </w:r>
          </w:p>
          <w:p w14:paraId="701E2084" w14:textId="74524D8F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2</w:t>
            </w:r>
          </w:p>
          <w:p w14:paraId="14765133" w14:textId="537AE345" w:rsidR="00AB6D83" w:rsidRPr="00AB6D83" w:rsidRDefault="00AB6D83" w:rsidP="00983FE9">
            <w:pPr>
              <w:rPr>
                <w:b w:val="0"/>
              </w:rPr>
            </w:pPr>
            <w:r w:rsidRPr="00AB6D83">
              <w:rPr>
                <w:b w:val="0"/>
              </w:rPr>
              <w:t>3</w:t>
            </w:r>
          </w:p>
          <w:p w14:paraId="25593D51" w14:textId="77777777" w:rsidR="00AB6D83" w:rsidRDefault="00AB6D83" w:rsidP="00983FE9"/>
        </w:tc>
      </w:tr>
    </w:tbl>
    <w:p w14:paraId="3C02E156" w14:textId="77777777" w:rsidR="00AB6D83" w:rsidRPr="00AB6D83" w:rsidRDefault="00AB6D83" w:rsidP="009C75FD">
      <w:pPr>
        <w:spacing w:line="240" w:lineRule="auto"/>
        <w:rPr>
          <w:bCs/>
          <w:i/>
          <w:iCs/>
          <w:sz w:val="18"/>
          <w:szCs w:val="18"/>
        </w:rPr>
      </w:pPr>
    </w:p>
    <w:p w14:paraId="07101277" w14:textId="5B12E02B" w:rsidR="00AB6D83" w:rsidRDefault="00AB6D83" w:rsidP="00AB6D83">
      <w:pPr>
        <w:spacing w:line="240" w:lineRule="auto"/>
        <w:rPr>
          <w:b/>
        </w:rPr>
      </w:pPr>
      <w:r>
        <w:rPr>
          <w:b/>
        </w:rPr>
        <w:t>6</w:t>
      </w:r>
      <w:r>
        <w:rPr>
          <w:b/>
        </w:rPr>
        <w:tab/>
        <w:t>Resultaten</w:t>
      </w:r>
    </w:p>
    <w:p w14:paraId="7E2EC47C" w14:textId="6334B458" w:rsidR="00AB6D83" w:rsidRDefault="00AB6D83" w:rsidP="00AB6D83">
      <w:pPr>
        <w:spacing w:line="240" w:lineRule="auto"/>
        <w:rPr>
          <w:b/>
        </w:rPr>
      </w:pPr>
    </w:p>
    <w:p w14:paraId="43513053" w14:textId="5DCB2AB5" w:rsidR="00AB6D83" w:rsidRPr="00AB6D83" w:rsidRDefault="00AB6D83" w:rsidP="00AB6D83">
      <w:pPr>
        <w:spacing w:line="240" w:lineRule="auto"/>
        <w:rPr>
          <w:bCs/>
          <w:sz w:val="18"/>
          <w:szCs w:val="18"/>
        </w:rPr>
      </w:pPr>
      <w:r w:rsidRPr="00AB6D83">
        <w:rPr>
          <w:bCs/>
          <w:sz w:val="18"/>
          <w:szCs w:val="18"/>
        </w:rPr>
        <w:t>Welk leereffect en voorbeeldfunctie heeft het resultaat van uw project?</w:t>
      </w:r>
    </w:p>
    <w:p w14:paraId="56325D3C" w14:textId="77777777" w:rsidR="00AB6D83" w:rsidRPr="00AB6D83" w:rsidRDefault="00AB6D83" w:rsidP="00AB6D83">
      <w:pPr>
        <w:spacing w:line="240" w:lineRule="auto"/>
        <w:rPr>
          <w:bCs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B6D83" w14:paraId="4B9F56A0" w14:textId="77777777" w:rsidTr="00983F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1CB7B546" w14:textId="77777777" w:rsidR="00AB6D83" w:rsidRDefault="00AB6D83" w:rsidP="00983FE9"/>
          <w:p w14:paraId="4EB1FF18" w14:textId="77777777" w:rsidR="00AB6D83" w:rsidRDefault="00AB6D83" w:rsidP="00983FE9"/>
          <w:p w14:paraId="1D940C32" w14:textId="77777777" w:rsidR="00AB6D83" w:rsidRDefault="00AB6D83" w:rsidP="00983FE9"/>
          <w:p w14:paraId="53A490C9" w14:textId="77777777" w:rsidR="00AB6D83" w:rsidRDefault="00AB6D83" w:rsidP="00983FE9"/>
          <w:p w14:paraId="6B5358D1" w14:textId="77777777" w:rsidR="00AB6D83" w:rsidRDefault="00AB6D83" w:rsidP="00983FE9"/>
          <w:p w14:paraId="7783360B" w14:textId="77777777" w:rsidR="00AB6D83" w:rsidRDefault="00AB6D83" w:rsidP="00983FE9"/>
          <w:p w14:paraId="7FBD4864" w14:textId="77777777" w:rsidR="00AB6D83" w:rsidRDefault="00AB6D83" w:rsidP="00983FE9"/>
          <w:p w14:paraId="1B8F2309" w14:textId="77777777" w:rsidR="00AB6D83" w:rsidRDefault="00AB6D83" w:rsidP="00983FE9"/>
          <w:p w14:paraId="5D3FC9BD" w14:textId="77777777" w:rsidR="00AB6D83" w:rsidRDefault="00AB6D83" w:rsidP="00983FE9"/>
          <w:p w14:paraId="732B3DB6" w14:textId="77777777" w:rsidR="00AB6D83" w:rsidRDefault="00AB6D83" w:rsidP="00983FE9"/>
          <w:p w14:paraId="5CEB5817" w14:textId="77777777" w:rsidR="00AB6D83" w:rsidRDefault="00AB6D83" w:rsidP="00983FE9"/>
        </w:tc>
      </w:tr>
    </w:tbl>
    <w:p w14:paraId="77F77200" w14:textId="025F1AE3" w:rsidR="00AB6D83" w:rsidRDefault="00AB6D83" w:rsidP="00AB6D83">
      <w:pPr>
        <w:spacing w:line="240" w:lineRule="auto"/>
        <w:rPr>
          <w:b/>
        </w:rPr>
      </w:pPr>
    </w:p>
    <w:p w14:paraId="15971B2F" w14:textId="5F033C46" w:rsidR="00AB6D83" w:rsidRPr="00AB6D83" w:rsidRDefault="00AB6D83" w:rsidP="00AB6D83">
      <w:pPr>
        <w:spacing w:line="240" w:lineRule="auto"/>
        <w:rPr>
          <w:bCs/>
          <w:sz w:val="18"/>
          <w:szCs w:val="18"/>
        </w:rPr>
      </w:pPr>
      <w:r w:rsidRPr="00AB6D83">
        <w:rPr>
          <w:bCs/>
          <w:sz w:val="18"/>
          <w:szCs w:val="18"/>
        </w:rPr>
        <w:t>Welke kwa</w:t>
      </w:r>
      <w:r>
        <w:rPr>
          <w:bCs/>
          <w:sz w:val="18"/>
          <w:szCs w:val="18"/>
        </w:rPr>
        <w:t xml:space="preserve">ntitatieve </w:t>
      </w:r>
      <w:r w:rsidRPr="00AB6D83">
        <w:rPr>
          <w:bCs/>
          <w:sz w:val="18"/>
          <w:szCs w:val="18"/>
        </w:rPr>
        <w:t xml:space="preserve">effecten verwacht u van uw project (denk bijvoorbeeld aan aantal arbeidsplaatsen, aantal leerlingen, </w:t>
      </w:r>
      <w:r w:rsidR="00C24BA9" w:rsidRPr="00AB6D83">
        <w:rPr>
          <w:bCs/>
          <w:sz w:val="18"/>
          <w:szCs w:val="18"/>
        </w:rPr>
        <w:t>etc.</w:t>
      </w:r>
      <w:r w:rsidRPr="00AB6D83">
        <w:rPr>
          <w:bCs/>
          <w:sz w:val="18"/>
          <w:szCs w:val="18"/>
        </w:rPr>
        <w:t xml:space="preserve">) </w:t>
      </w:r>
    </w:p>
    <w:p w14:paraId="652FADD2" w14:textId="77777777" w:rsidR="00AB6D83" w:rsidRPr="00AC6B7B" w:rsidRDefault="00AB6D83" w:rsidP="00AB6D83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B6D83" w14:paraId="091EEC62" w14:textId="77777777" w:rsidTr="00983F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712C481F" w14:textId="77777777" w:rsidR="00AB6D83" w:rsidRDefault="00AB6D83" w:rsidP="00983FE9"/>
          <w:p w14:paraId="4AD7D09C" w14:textId="77777777" w:rsidR="00AB6D83" w:rsidRDefault="00AB6D83" w:rsidP="00983FE9"/>
          <w:p w14:paraId="546ADA8B" w14:textId="77777777" w:rsidR="00AB6D83" w:rsidRDefault="00AB6D83" w:rsidP="00983FE9"/>
          <w:p w14:paraId="224EF997" w14:textId="77777777" w:rsidR="00AB6D83" w:rsidRDefault="00AB6D83" w:rsidP="00983FE9"/>
          <w:p w14:paraId="4AC9C955" w14:textId="77777777" w:rsidR="00AB6D83" w:rsidRDefault="00AB6D83" w:rsidP="00983FE9"/>
          <w:p w14:paraId="3A3D938D" w14:textId="77777777" w:rsidR="00AB6D83" w:rsidRDefault="00AB6D83" w:rsidP="00983FE9"/>
          <w:p w14:paraId="6752619C" w14:textId="77777777" w:rsidR="00AB6D83" w:rsidRDefault="00AB6D83" w:rsidP="00983FE9"/>
          <w:p w14:paraId="5E779242" w14:textId="77777777" w:rsidR="00AB6D83" w:rsidRDefault="00AB6D83" w:rsidP="00983FE9"/>
          <w:p w14:paraId="2C32E018" w14:textId="77777777" w:rsidR="00AB6D83" w:rsidRDefault="00AB6D83" w:rsidP="00983FE9"/>
          <w:p w14:paraId="36CBC4B2" w14:textId="77777777" w:rsidR="00AB6D83" w:rsidRDefault="00AB6D83" w:rsidP="00983FE9"/>
          <w:p w14:paraId="4245C18C" w14:textId="77777777" w:rsidR="00AB6D83" w:rsidRDefault="00AB6D83" w:rsidP="00983FE9"/>
        </w:tc>
      </w:tr>
    </w:tbl>
    <w:p w14:paraId="707C6AFF" w14:textId="5B764A94" w:rsidR="00D46CD1" w:rsidRDefault="00D46CD1" w:rsidP="00D46CD1">
      <w:pPr>
        <w:spacing w:line="240" w:lineRule="auto"/>
        <w:rPr>
          <w:b/>
          <w:sz w:val="18"/>
          <w:szCs w:val="18"/>
        </w:rPr>
      </w:pPr>
    </w:p>
    <w:p w14:paraId="47CF916D" w14:textId="76FEE97C" w:rsidR="00AB6D83" w:rsidRDefault="00AB6D83" w:rsidP="00AB6D83">
      <w:pPr>
        <w:spacing w:line="240" w:lineRule="auto"/>
        <w:rPr>
          <w:b/>
          <w:sz w:val="18"/>
          <w:szCs w:val="18"/>
        </w:rPr>
      </w:pPr>
    </w:p>
    <w:p w14:paraId="2C503FDF" w14:textId="6FE3D353" w:rsidR="00AB6D83" w:rsidRPr="00AB6D83" w:rsidRDefault="00AB6D83" w:rsidP="00AB6D83">
      <w:pPr>
        <w:spacing w:line="240" w:lineRule="auto"/>
        <w:rPr>
          <w:bCs/>
          <w:sz w:val="18"/>
          <w:szCs w:val="18"/>
        </w:rPr>
      </w:pPr>
      <w:r w:rsidRPr="00AB6D83">
        <w:rPr>
          <w:bCs/>
          <w:sz w:val="18"/>
          <w:szCs w:val="18"/>
        </w:rPr>
        <w:t xml:space="preserve">Welke kwalitatieve effecten verwacht u van uw project? </w:t>
      </w:r>
    </w:p>
    <w:p w14:paraId="603A4EAA" w14:textId="77777777" w:rsidR="00AB6D83" w:rsidRPr="00AC6B7B" w:rsidRDefault="00AB6D83" w:rsidP="00AB6D83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B6D83" w14:paraId="739FA97F" w14:textId="77777777" w:rsidTr="00983F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010AD7B8" w14:textId="77777777" w:rsidR="00AB6D83" w:rsidRDefault="00AB6D83" w:rsidP="00983FE9"/>
          <w:p w14:paraId="18026E82" w14:textId="77777777" w:rsidR="00AB6D83" w:rsidRDefault="00AB6D83" w:rsidP="00983FE9"/>
          <w:p w14:paraId="305641B4" w14:textId="77777777" w:rsidR="00AB6D83" w:rsidRDefault="00AB6D83" w:rsidP="00983FE9"/>
          <w:p w14:paraId="78235883" w14:textId="77777777" w:rsidR="00AB6D83" w:rsidRDefault="00AB6D83" w:rsidP="00983FE9"/>
          <w:p w14:paraId="7F079209" w14:textId="77777777" w:rsidR="00AB6D83" w:rsidRDefault="00AB6D83" w:rsidP="00983FE9"/>
          <w:p w14:paraId="607A4FD7" w14:textId="77777777" w:rsidR="00AB6D83" w:rsidRDefault="00AB6D83" w:rsidP="00983FE9"/>
          <w:p w14:paraId="4F55CC96" w14:textId="77777777" w:rsidR="00AB6D83" w:rsidRDefault="00AB6D83" w:rsidP="00983FE9"/>
          <w:p w14:paraId="29967C65" w14:textId="77777777" w:rsidR="00AB6D83" w:rsidRDefault="00AB6D83" w:rsidP="00983FE9"/>
          <w:p w14:paraId="0D2F09BC" w14:textId="77777777" w:rsidR="00AB6D83" w:rsidRDefault="00AB6D83" w:rsidP="00983FE9"/>
          <w:p w14:paraId="60951902" w14:textId="77777777" w:rsidR="00AB6D83" w:rsidRDefault="00AB6D83" w:rsidP="00983FE9"/>
          <w:p w14:paraId="52ED45E8" w14:textId="77777777" w:rsidR="00AB6D83" w:rsidRDefault="00AB6D83" w:rsidP="00983FE9"/>
        </w:tc>
      </w:tr>
    </w:tbl>
    <w:p w14:paraId="6417FB49" w14:textId="48324910" w:rsidR="00AB6D83" w:rsidRDefault="00AB6D83" w:rsidP="00D46CD1">
      <w:pPr>
        <w:spacing w:line="240" w:lineRule="auto"/>
        <w:rPr>
          <w:b/>
          <w:sz w:val="18"/>
          <w:szCs w:val="18"/>
        </w:rPr>
      </w:pPr>
    </w:p>
    <w:p w14:paraId="4C29C70C" w14:textId="79C60833" w:rsidR="00AB6D83" w:rsidRDefault="00AB6D83" w:rsidP="00D46CD1">
      <w:pPr>
        <w:spacing w:line="240" w:lineRule="auto"/>
        <w:rPr>
          <w:b/>
          <w:sz w:val="18"/>
          <w:szCs w:val="18"/>
        </w:rPr>
      </w:pPr>
    </w:p>
    <w:p w14:paraId="039C702D" w14:textId="62D8DD2B" w:rsidR="00AC6B7B" w:rsidRDefault="00AB6D83" w:rsidP="00AC6B7B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Hoe en wanneer maakt u de resultaten van uw project zichtbaar</w:t>
      </w:r>
      <w:r w:rsidR="00F73EC8">
        <w:rPr>
          <w:sz w:val="18"/>
          <w:szCs w:val="18"/>
        </w:rPr>
        <w:t xml:space="preserve">? </w:t>
      </w:r>
    </w:p>
    <w:p w14:paraId="707DA72D" w14:textId="77777777" w:rsidR="00F73EC8" w:rsidRPr="00AC6B7B" w:rsidRDefault="00F73EC8" w:rsidP="00F73EC8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C6B7B" w14:paraId="1AE0B699" w14:textId="77777777" w:rsidTr="007E7E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23881803" w14:textId="77777777" w:rsidR="00AC6B7B" w:rsidRDefault="00AC6B7B" w:rsidP="007E7EA8"/>
          <w:p w14:paraId="370DDE44" w14:textId="77777777" w:rsidR="00AC6B7B" w:rsidRDefault="00AC6B7B" w:rsidP="007E7EA8"/>
          <w:p w14:paraId="2A14B2DE" w14:textId="77777777" w:rsidR="00AC6B7B" w:rsidRDefault="00AC6B7B" w:rsidP="007E7EA8"/>
          <w:p w14:paraId="771EB228" w14:textId="77777777" w:rsidR="00AC6B7B" w:rsidRDefault="00AC6B7B" w:rsidP="007E7EA8"/>
          <w:p w14:paraId="6FA59B9E" w14:textId="77777777" w:rsidR="00AC6B7B" w:rsidRDefault="00AC6B7B" w:rsidP="007E7EA8"/>
          <w:p w14:paraId="3F4FFC9A" w14:textId="77777777" w:rsidR="00AC6B7B" w:rsidRDefault="00AC6B7B" w:rsidP="007E7EA8"/>
          <w:p w14:paraId="7A9A71B0" w14:textId="77777777" w:rsidR="00AC6B7B" w:rsidRDefault="00AC6B7B" w:rsidP="007E7EA8"/>
          <w:p w14:paraId="120873A9" w14:textId="77777777" w:rsidR="00AC6B7B" w:rsidRDefault="00AC6B7B" w:rsidP="007E7EA8"/>
          <w:p w14:paraId="6949E4A5" w14:textId="77777777" w:rsidR="00AC6B7B" w:rsidRDefault="00AC6B7B" w:rsidP="007E7EA8"/>
          <w:p w14:paraId="52D58E5E" w14:textId="77777777" w:rsidR="00AC6B7B" w:rsidRDefault="00AC6B7B" w:rsidP="007E7EA8"/>
          <w:p w14:paraId="65C392B9" w14:textId="77777777" w:rsidR="00AC6B7B" w:rsidRDefault="00AC6B7B" w:rsidP="007E7EA8"/>
        </w:tc>
      </w:tr>
    </w:tbl>
    <w:p w14:paraId="4AD69E8B" w14:textId="75367B21" w:rsidR="00320BB4" w:rsidRDefault="00320BB4" w:rsidP="003B7A11"/>
    <w:p w14:paraId="7A545780" w14:textId="77777777" w:rsidR="00D46CD1" w:rsidRDefault="00D46CD1" w:rsidP="00D46CD1"/>
    <w:p w14:paraId="10ADC24A" w14:textId="77E81A23" w:rsidR="00D46CD1" w:rsidRPr="009C75FD" w:rsidRDefault="00D46CD1" w:rsidP="00D46CD1">
      <w:pPr>
        <w:rPr>
          <w:b/>
        </w:rPr>
      </w:pPr>
      <w:r>
        <w:rPr>
          <w:b/>
        </w:rPr>
        <w:t>6</w:t>
      </w:r>
      <w:r>
        <w:rPr>
          <w:b/>
        </w:rPr>
        <w:tab/>
        <w:t xml:space="preserve">Risico’s </w:t>
      </w:r>
      <w:r w:rsidRPr="009C75FD">
        <w:rPr>
          <w:b/>
        </w:rPr>
        <w:t xml:space="preserve"> </w:t>
      </w:r>
    </w:p>
    <w:p w14:paraId="75033CDD" w14:textId="77777777" w:rsidR="00D46CD1" w:rsidRPr="009F129E" w:rsidRDefault="00D46CD1" w:rsidP="00D46CD1">
      <w:pPr>
        <w:ind w:left="426" w:hanging="426"/>
        <w:rPr>
          <w:i/>
          <w:iCs/>
        </w:rPr>
      </w:pPr>
    </w:p>
    <w:p w14:paraId="1842DC07" w14:textId="6DD401CC" w:rsidR="00D46CD1" w:rsidRDefault="00D46CD1" w:rsidP="00D46CD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 xml:space="preserve">Beschrijf hierna welke risico’s u inschat in de uitvoering van uw project.  Geef aan hoe u deze risico’s wilt beperken. </w:t>
      </w:r>
    </w:p>
    <w:p w14:paraId="57FFC831" w14:textId="77777777" w:rsidR="00D46CD1" w:rsidRDefault="00D46CD1" w:rsidP="00D46CD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CD1" w14:paraId="3028AF8E" w14:textId="77777777" w:rsidTr="00F42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0AAFDCDE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7B8D4B1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8C44BF1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DA21487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DFA2675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0A21ED0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684CFE8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461EA2B0" w14:textId="205423F7" w:rsidR="00D46CD1" w:rsidRDefault="00D46CD1" w:rsidP="003B7A11"/>
    <w:p w14:paraId="56F46F08" w14:textId="77777777" w:rsidR="00D46CD1" w:rsidRDefault="00D46CD1" w:rsidP="003B7A11"/>
    <w:p w14:paraId="4AD69E8C" w14:textId="345B5023" w:rsidR="00B36DB6" w:rsidRPr="009C75FD" w:rsidRDefault="00D46CD1" w:rsidP="009C75FD">
      <w:pPr>
        <w:rPr>
          <w:b/>
        </w:rPr>
      </w:pPr>
      <w:r>
        <w:rPr>
          <w:b/>
        </w:rPr>
        <w:t>6</w:t>
      </w:r>
      <w:r w:rsidR="009C75FD">
        <w:rPr>
          <w:b/>
        </w:rPr>
        <w:tab/>
      </w:r>
      <w:r>
        <w:rPr>
          <w:b/>
        </w:rPr>
        <w:t xml:space="preserve">Communicatie </w:t>
      </w:r>
      <w:r w:rsidR="00320BB4" w:rsidRPr="009C75FD">
        <w:rPr>
          <w:b/>
        </w:rPr>
        <w:t xml:space="preserve"> </w:t>
      </w:r>
    </w:p>
    <w:p w14:paraId="4AD69E8D" w14:textId="77777777" w:rsidR="00B36DB6" w:rsidRPr="009F129E" w:rsidRDefault="00B36DB6" w:rsidP="00AA5AD2">
      <w:pPr>
        <w:ind w:left="426" w:hanging="426"/>
        <w:rPr>
          <w:i/>
          <w:iCs/>
        </w:rPr>
      </w:pPr>
    </w:p>
    <w:p w14:paraId="7D94E443" w14:textId="1AE47F7D" w:rsidR="00D46CD1" w:rsidRDefault="00D46CD1" w:rsidP="00B3702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 xml:space="preserve">Beschrijf hoe u ervoor zorgt dat u uw doelgroep voor dit project bereikt. </w:t>
      </w:r>
    </w:p>
    <w:p w14:paraId="4AFBAF42" w14:textId="77777777" w:rsidR="00D46CD1" w:rsidRDefault="00D46CD1" w:rsidP="00B3702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CD1" w14:paraId="29D4A6A3" w14:textId="77777777" w:rsidTr="00D46C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2B6C8806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A701663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915304F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EC893CC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6418BCC8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76255C5F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3AD21DF9" w14:textId="240F330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7774F3FA" w14:textId="77777777" w:rsidR="00D46CD1" w:rsidRDefault="00D46CD1" w:rsidP="00B3702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p w14:paraId="097821C6" w14:textId="0F203C0B" w:rsidR="00A67AC3" w:rsidRDefault="00A67AC3" w:rsidP="001C1C0A">
      <w:pPr>
        <w:ind w:left="426" w:hanging="426"/>
      </w:pPr>
    </w:p>
    <w:p w14:paraId="62AC2399" w14:textId="00DE87DE" w:rsidR="00A67AC3" w:rsidRDefault="00A67AC3" w:rsidP="001C1C0A">
      <w:pPr>
        <w:ind w:left="426" w:hanging="426"/>
      </w:pPr>
    </w:p>
    <w:p w14:paraId="740EF69C" w14:textId="77777777" w:rsidR="00A67AC3" w:rsidRDefault="00A67AC3" w:rsidP="001C1C0A">
      <w:pPr>
        <w:ind w:left="426" w:hanging="426"/>
      </w:pPr>
    </w:p>
    <w:p w14:paraId="4AD69F14" w14:textId="77777777" w:rsidR="007E6E80" w:rsidRDefault="00F372F7" w:rsidP="007E6E80">
      <w:pPr>
        <w:pStyle w:val="Tekstopmerking"/>
        <w:rPr>
          <w:rFonts w:ascii="Verdana" w:hAnsi="Verdana"/>
          <w:b/>
        </w:rPr>
      </w:pPr>
      <w:r>
        <w:rPr>
          <w:rFonts w:ascii="Verdana" w:hAnsi="Verdana"/>
          <w:b/>
        </w:rPr>
        <w:t>Ondertekening</w:t>
      </w:r>
    </w:p>
    <w:p w14:paraId="4AD69F15" w14:textId="77777777" w:rsidR="00F372F7" w:rsidRDefault="00F372F7" w:rsidP="007E6E80">
      <w:pPr>
        <w:pStyle w:val="Tekstopmerking"/>
        <w:rPr>
          <w:rFonts w:ascii="Verdana" w:hAnsi="Verdana"/>
          <w:b/>
        </w:rPr>
      </w:pPr>
    </w:p>
    <w:p w14:paraId="4AD69F16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Plaats:</w:t>
      </w:r>
    </w:p>
    <w:p w14:paraId="4AD69F17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Datum:</w:t>
      </w:r>
    </w:p>
    <w:p w14:paraId="4AD69F18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9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A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B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C" w14:textId="77777777" w:rsidR="00F372F7" w:rsidRPr="00F372F7" w:rsidRDefault="00F372F7" w:rsidP="007E6E80">
      <w:pPr>
        <w:pStyle w:val="Tekstopmerking"/>
        <w:rPr>
          <w:rFonts w:ascii="Verdana" w:hAnsi="Verdana"/>
        </w:rPr>
      </w:pPr>
    </w:p>
    <w:p w14:paraId="4AD69F1D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Naam tekenbevoegde:</w:t>
      </w:r>
    </w:p>
    <w:p w14:paraId="4AD69F1E" w14:textId="77777777" w:rsidR="00F372F7" w:rsidRPr="00F372F7" w:rsidRDefault="00F372F7" w:rsidP="007E6E80">
      <w:pPr>
        <w:pStyle w:val="Tekstopmerking"/>
        <w:rPr>
          <w:rFonts w:ascii="Verdana" w:hAnsi="Verdana"/>
        </w:rPr>
      </w:pPr>
      <w:r w:rsidRPr="00F372F7">
        <w:rPr>
          <w:rFonts w:ascii="Verdana" w:hAnsi="Verdana"/>
        </w:rPr>
        <w:t>Functie:</w:t>
      </w:r>
    </w:p>
    <w:p w14:paraId="4AD69F1F" w14:textId="77777777" w:rsidR="007E6E80" w:rsidRPr="00C32F60" w:rsidRDefault="007E6E80" w:rsidP="001C1C0A">
      <w:pPr>
        <w:ind w:left="426" w:hanging="426"/>
      </w:pPr>
    </w:p>
    <w:sectPr w:rsidR="007E6E80" w:rsidRPr="00C32F60" w:rsidSect="00AA5AD2">
      <w:headerReference w:type="default" r:id="rId11"/>
      <w:pgSz w:w="11906" w:h="16838" w:code="9"/>
      <w:pgMar w:top="426" w:right="1418" w:bottom="1418" w:left="1418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69F22" w14:textId="77777777" w:rsidR="00AA5AD2" w:rsidRDefault="00AA5AD2" w:rsidP="006227C6">
      <w:pPr>
        <w:spacing w:line="240" w:lineRule="auto"/>
      </w:pPr>
      <w:r>
        <w:separator/>
      </w:r>
    </w:p>
  </w:endnote>
  <w:endnote w:type="continuationSeparator" w:id="0">
    <w:p w14:paraId="4AD69F23" w14:textId="77777777" w:rsidR="00AA5AD2" w:rsidRDefault="00AA5AD2" w:rsidP="00622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MT">
    <w:charset w:val="00"/>
    <w:family w:val="roman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erriweather_sans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69F20" w14:textId="77777777" w:rsidR="00AA5AD2" w:rsidRDefault="00AA5AD2" w:rsidP="006227C6">
      <w:pPr>
        <w:spacing w:line="240" w:lineRule="auto"/>
      </w:pPr>
      <w:r>
        <w:separator/>
      </w:r>
    </w:p>
  </w:footnote>
  <w:footnote w:type="continuationSeparator" w:id="0">
    <w:p w14:paraId="4AD69F21" w14:textId="77777777" w:rsidR="00AA5AD2" w:rsidRDefault="00AA5AD2" w:rsidP="00622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D11A1" w14:textId="77777777" w:rsidR="001C28FE" w:rsidRDefault="001C28FE" w:rsidP="001C28FE">
    <w:pPr>
      <w:jc w:val="right"/>
    </w:pPr>
  </w:p>
  <w:p w14:paraId="02A9FAD2" w14:textId="77777777" w:rsidR="001C28FE" w:rsidRDefault="001C28FE" w:rsidP="001C28FE">
    <w:pPr>
      <w:jc w:val="right"/>
    </w:pPr>
  </w:p>
  <w:p w14:paraId="257F2448" w14:textId="77777777" w:rsidR="001C28FE" w:rsidRDefault="001C28FE" w:rsidP="001C28FE">
    <w:pPr>
      <w:jc w:val="right"/>
    </w:pPr>
  </w:p>
  <w:p w14:paraId="6C9FD8E5" w14:textId="4E080A47" w:rsidR="00B0206D" w:rsidRDefault="00B0206D" w:rsidP="001C28FE">
    <w:pPr>
      <w:jc w:val="right"/>
    </w:pPr>
    <w:r w:rsidRPr="009F129E">
      <w:rPr>
        <w:noProof/>
      </w:rPr>
      <w:drawing>
        <wp:inline distT="0" distB="0" distL="0" distR="0" wp14:anchorId="2AA7B026" wp14:editId="0FDCEF5B">
          <wp:extent cx="1905000" cy="685800"/>
          <wp:effectExtent l="0" t="0" r="0" b="0"/>
          <wp:docPr id="1" name="Afbeelding 1" descr="C:\Users\sverhoef\AppData\Local\Temp\21\7zOC09B00C8\PG-logo-zw-200x72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verhoef\AppData\Local\Temp\21\7zOC09B00C8\PG-logo-zw-200x72px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AD6314" w14:textId="77777777" w:rsidR="00B0206D" w:rsidRDefault="00B0206D" w:rsidP="00AA5AD2">
    <w:pPr>
      <w:pStyle w:val="Koptekst"/>
      <w:pBdr>
        <w:bottom w:val="single" w:sz="4" w:space="1" w:color="auto"/>
      </w:pBdr>
      <w:ind w:left="-851"/>
      <w:rPr>
        <w:b/>
        <w:sz w:val="20"/>
        <w:szCs w:val="20"/>
      </w:rPr>
    </w:pPr>
  </w:p>
  <w:p w14:paraId="4AD69F24" w14:textId="7048A812" w:rsidR="00AA5AD2" w:rsidRDefault="00AA5AD2" w:rsidP="00AA5AD2">
    <w:pPr>
      <w:pStyle w:val="Koptekst"/>
      <w:pBdr>
        <w:bottom w:val="single" w:sz="4" w:space="1" w:color="auto"/>
      </w:pBdr>
      <w:ind w:left="-851"/>
    </w:pPr>
    <w:r>
      <w:rPr>
        <w:b/>
        <w:sz w:val="20"/>
        <w:szCs w:val="20"/>
      </w:rPr>
      <w:tab/>
    </w:r>
  </w:p>
  <w:p w14:paraId="4AD69F25" w14:textId="77777777" w:rsidR="00AA5AD2" w:rsidRDefault="00AA5A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4901E99"/>
    <w:multiLevelType w:val="multilevel"/>
    <w:tmpl w:val="3932B52E"/>
    <w:numStyleLink w:val="PNB123-lijst"/>
  </w:abstractNum>
  <w:abstractNum w:abstractNumId="18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D2B04D7"/>
    <w:multiLevelType w:val="multilevel"/>
    <w:tmpl w:val="FC04E50C"/>
    <w:numStyleLink w:val="PNBabclijst"/>
  </w:abstractNum>
  <w:abstractNum w:abstractNumId="22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90829"/>
    <w:multiLevelType w:val="multilevel"/>
    <w:tmpl w:val="3932B52E"/>
    <w:numStyleLink w:val="PNB123-lijst"/>
  </w:abstractNum>
  <w:abstractNum w:abstractNumId="27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BE64200"/>
    <w:multiLevelType w:val="multilevel"/>
    <w:tmpl w:val="FC04E50C"/>
    <w:numStyleLink w:val="PNBabclijst"/>
  </w:abstractNum>
  <w:abstractNum w:abstractNumId="29" w15:restartNumberingAfterBreak="0">
    <w:nsid w:val="73A307E2"/>
    <w:multiLevelType w:val="multilevel"/>
    <w:tmpl w:val="AF72138C"/>
    <w:lvl w:ilvl="0">
      <w:start w:val="1"/>
      <w:numFmt w:val="decimal"/>
      <w:lvlText w:val="%1."/>
      <w:lvlJc w:val="left"/>
      <w:pPr>
        <w:ind w:left="70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0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32" w:hanging="1800"/>
      </w:pPr>
      <w:rPr>
        <w:rFonts w:hint="default"/>
      </w:rPr>
    </w:lvl>
  </w:abstractNum>
  <w:abstractNum w:abstractNumId="30" w15:restartNumberingAfterBreak="0">
    <w:nsid w:val="74215C1E"/>
    <w:multiLevelType w:val="multilevel"/>
    <w:tmpl w:val="4DC4AD46"/>
    <w:numStyleLink w:val="1ai"/>
  </w:abstractNum>
  <w:abstractNum w:abstractNumId="31" w15:restartNumberingAfterBreak="0">
    <w:nsid w:val="762B10D6"/>
    <w:multiLevelType w:val="multilevel"/>
    <w:tmpl w:val="3932B52E"/>
    <w:numStyleLink w:val="PNB123-lijs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24"/>
  </w:num>
  <w:num w:numId="13">
    <w:abstractNumId w:val="27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8"/>
  </w:num>
  <w:num w:numId="23">
    <w:abstractNumId w:val="23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>
    <w:abstractNumId w:val="23"/>
  </w:num>
  <w:num w:numId="25">
    <w:abstractNumId w:val="23"/>
    <w:lvlOverride w:ilvl="1">
      <w:lvl w:ilvl="1">
        <w:start w:val="1"/>
        <w:numFmt w:val="decimal"/>
        <w:lvlText w:val="%1.%2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</w:num>
  <w:num w:numId="26">
    <w:abstractNumId w:val="10"/>
  </w:num>
  <w:num w:numId="27">
    <w:abstractNumId w:val="19"/>
  </w:num>
  <w:num w:numId="28">
    <w:abstractNumId w:val="22"/>
  </w:num>
  <w:num w:numId="29">
    <w:abstractNumId w:val="11"/>
  </w:num>
  <w:num w:numId="30">
    <w:abstractNumId w:val="15"/>
  </w:num>
  <w:num w:numId="31">
    <w:abstractNumId w:val="14"/>
  </w:num>
  <w:num w:numId="32">
    <w:abstractNumId w:val="16"/>
  </w:num>
  <w:num w:numId="33">
    <w:abstractNumId w:val="26"/>
  </w:num>
  <w:num w:numId="34">
    <w:abstractNumId w:val="31"/>
  </w:num>
  <w:num w:numId="35">
    <w:abstractNumId w:val="17"/>
  </w:num>
  <w:num w:numId="36">
    <w:abstractNumId w:val="29"/>
  </w:num>
  <w:num w:numId="37">
    <w:abstractNumId w:val="25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D2"/>
    <w:rsid w:val="000319CA"/>
    <w:rsid w:val="000347EA"/>
    <w:rsid w:val="00047554"/>
    <w:rsid w:val="00056806"/>
    <w:rsid w:val="000930E9"/>
    <w:rsid w:val="0010054A"/>
    <w:rsid w:val="001012E0"/>
    <w:rsid w:val="00112B2A"/>
    <w:rsid w:val="00123A64"/>
    <w:rsid w:val="001971D6"/>
    <w:rsid w:val="001B515E"/>
    <w:rsid w:val="001C1C0A"/>
    <w:rsid w:val="001C28FE"/>
    <w:rsid w:val="001C5AF7"/>
    <w:rsid w:val="001D0ED0"/>
    <w:rsid w:val="00206621"/>
    <w:rsid w:val="002667C0"/>
    <w:rsid w:val="002719F8"/>
    <w:rsid w:val="002A17F9"/>
    <w:rsid w:val="002A5E2A"/>
    <w:rsid w:val="002D7435"/>
    <w:rsid w:val="002F5AF2"/>
    <w:rsid w:val="00320BB4"/>
    <w:rsid w:val="00325EFF"/>
    <w:rsid w:val="00346094"/>
    <w:rsid w:val="00356903"/>
    <w:rsid w:val="003611CD"/>
    <w:rsid w:val="003A4AD2"/>
    <w:rsid w:val="003B7A11"/>
    <w:rsid w:val="003E05E7"/>
    <w:rsid w:val="00403ECA"/>
    <w:rsid w:val="00430C84"/>
    <w:rsid w:val="004350F6"/>
    <w:rsid w:val="00444CC3"/>
    <w:rsid w:val="004B251B"/>
    <w:rsid w:val="00522B70"/>
    <w:rsid w:val="00551BEF"/>
    <w:rsid w:val="005531C0"/>
    <w:rsid w:val="00555744"/>
    <w:rsid w:val="00574506"/>
    <w:rsid w:val="005A1126"/>
    <w:rsid w:val="005B26FA"/>
    <w:rsid w:val="005E00B9"/>
    <w:rsid w:val="005E10B1"/>
    <w:rsid w:val="006227C6"/>
    <w:rsid w:val="00625FD5"/>
    <w:rsid w:val="00627738"/>
    <w:rsid w:val="00632D5F"/>
    <w:rsid w:val="00642A5C"/>
    <w:rsid w:val="006612F3"/>
    <w:rsid w:val="00663F17"/>
    <w:rsid w:val="006A1E20"/>
    <w:rsid w:val="006B357B"/>
    <w:rsid w:val="006C220C"/>
    <w:rsid w:val="006F31BA"/>
    <w:rsid w:val="00712E93"/>
    <w:rsid w:val="0072066C"/>
    <w:rsid w:val="00730C60"/>
    <w:rsid w:val="007410F6"/>
    <w:rsid w:val="0077204D"/>
    <w:rsid w:val="007D2929"/>
    <w:rsid w:val="007D6000"/>
    <w:rsid w:val="007E3230"/>
    <w:rsid w:val="007E6E80"/>
    <w:rsid w:val="00806810"/>
    <w:rsid w:val="0082020A"/>
    <w:rsid w:val="00821CB3"/>
    <w:rsid w:val="0082228C"/>
    <w:rsid w:val="00831D01"/>
    <w:rsid w:val="00842E0C"/>
    <w:rsid w:val="00856614"/>
    <w:rsid w:val="00892EEF"/>
    <w:rsid w:val="00894B4C"/>
    <w:rsid w:val="00894BC9"/>
    <w:rsid w:val="008E05DA"/>
    <w:rsid w:val="008E262D"/>
    <w:rsid w:val="00916469"/>
    <w:rsid w:val="0092464E"/>
    <w:rsid w:val="009409B6"/>
    <w:rsid w:val="0094298F"/>
    <w:rsid w:val="00944003"/>
    <w:rsid w:val="00984710"/>
    <w:rsid w:val="009A5F3D"/>
    <w:rsid w:val="009A63D7"/>
    <w:rsid w:val="009C75FD"/>
    <w:rsid w:val="009E319D"/>
    <w:rsid w:val="009F129E"/>
    <w:rsid w:val="00A01ABC"/>
    <w:rsid w:val="00A32650"/>
    <w:rsid w:val="00A67AC3"/>
    <w:rsid w:val="00A73FA2"/>
    <w:rsid w:val="00A77FE5"/>
    <w:rsid w:val="00A908A9"/>
    <w:rsid w:val="00AA5AD2"/>
    <w:rsid w:val="00AB6D83"/>
    <w:rsid w:val="00AC6B7B"/>
    <w:rsid w:val="00AE2192"/>
    <w:rsid w:val="00AF5C4C"/>
    <w:rsid w:val="00B0206D"/>
    <w:rsid w:val="00B04D93"/>
    <w:rsid w:val="00B057D7"/>
    <w:rsid w:val="00B05872"/>
    <w:rsid w:val="00B05D0E"/>
    <w:rsid w:val="00B26328"/>
    <w:rsid w:val="00B30015"/>
    <w:rsid w:val="00B36DB6"/>
    <w:rsid w:val="00B37021"/>
    <w:rsid w:val="00B37950"/>
    <w:rsid w:val="00B5255B"/>
    <w:rsid w:val="00BB2C3B"/>
    <w:rsid w:val="00BD6A23"/>
    <w:rsid w:val="00BF63E5"/>
    <w:rsid w:val="00C21BB1"/>
    <w:rsid w:val="00C24BA9"/>
    <w:rsid w:val="00C32F60"/>
    <w:rsid w:val="00CA4CA9"/>
    <w:rsid w:val="00CA5B41"/>
    <w:rsid w:val="00CD04D5"/>
    <w:rsid w:val="00CD289A"/>
    <w:rsid w:val="00D05112"/>
    <w:rsid w:val="00D1027E"/>
    <w:rsid w:val="00D21D07"/>
    <w:rsid w:val="00D36A9C"/>
    <w:rsid w:val="00D42395"/>
    <w:rsid w:val="00D46CD1"/>
    <w:rsid w:val="00D81DAE"/>
    <w:rsid w:val="00D93AB0"/>
    <w:rsid w:val="00DB24DA"/>
    <w:rsid w:val="00DC737C"/>
    <w:rsid w:val="00DD0C94"/>
    <w:rsid w:val="00DF11EF"/>
    <w:rsid w:val="00DF26D3"/>
    <w:rsid w:val="00E3169D"/>
    <w:rsid w:val="00E44A18"/>
    <w:rsid w:val="00E83438"/>
    <w:rsid w:val="00EA1C98"/>
    <w:rsid w:val="00F241C5"/>
    <w:rsid w:val="00F372F7"/>
    <w:rsid w:val="00F4223F"/>
    <w:rsid w:val="00F724A8"/>
    <w:rsid w:val="00F73EC8"/>
    <w:rsid w:val="00F758E1"/>
    <w:rsid w:val="00F837E9"/>
    <w:rsid w:val="00FD0D30"/>
    <w:rsid w:val="00FD52F9"/>
    <w:rsid w:val="00FE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  <w14:docId w14:val="4AD69E07"/>
  <w15:docId w15:val="{7F915752-34C0-44D0-88B5-E41D80F0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AA5AD2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">
    <w:name w:val="Note Heading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9409B6"/>
    <w:pPr>
      <w:spacing w:line="284" w:lineRule="atLeast"/>
    </w:pPr>
    <w:rPr>
      <w:rFonts w:ascii="Futura Book" w:hAnsi="Futura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merriweather_sansregular" w:hAnsi="merriweather_sansregular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eastAsiaTheme="majorEastAsia" w:hAnsi="Futura Book" w:cstheme="majorBidi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5C4C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F5C4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F5C4C"/>
    <w:rPr>
      <w:rFonts w:ascii="Futura Book" w:hAnsi="Futura Book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5C4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5C4C"/>
    <w:rPr>
      <w:rFonts w:ascii="Futura Book" w:hAnsi="Futura Book"/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6B7B"/>
    <w:rPr>
      <w:color w:val="605E5C"/>
      <w:shd w:val="clear" w:color="auto" w:fill="E1DFDD"/>
    </w:rPr>
  </w:style>
  <w:style w:type="paragraph" w:styleId="Geenafstand">
    <w:name w:val="No Spacing"/>
    <w:uiPriority w:val="1"/>
    <w:rsid w:val="00DD0C94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Normaal">
    <w:name w:val="PG Normaal"/>
    <w:basedOn w:val="Standaard"/>
    <w:link w:val="PGNormaalChar"/>
    <w:qFormat/>
    <w:rsid w:val="00DD0C94"/>
    <w:pPr>
      <w:spacing w:line="280" w:lineRule="exact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DD0C94"/>
    <w:rPr>
      <w:rFonts w:ascii="Georgia" w:eastAsiaTheme="minorHAnsi" w:hAnsi="Georgia" w:cstheme="minorBidi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9BC929B8B7AA43A622159AA3BDBE32" ma:contentTypeVersion="1" ma:contentTypeDescription="Een nieuw document maken." ma:contentTypeScope="" ma:versionID="15fe444cbe67d2fa5fcf476219d7a07b">
  <xsd:schema xmlns:xsd="http://www.w3.org/2001/XMLSchema" xmlns:xs="http://www.w3.org/2001/XMLSchema" xmlns:p="http://schemas.microsoft.com/office/2006/metadata/properties" xmlns:ns2="f0b7dac0-d2f9-4ce3-af86-7bd191896e4f" targetNamespace="http://schemas.microsoft.com/office/2006/metadata/properties" ma:root="true" ma:fieldsID="8c5dfc2fab59e4c0c6f94d6c2c842480" ns2:_="">
    <xsd:import namespace="f0b7dac0-d2f9-4ce3-af86-7bd191896e4f"/>
    <xsd:element name="properties">
      <xsd:complexType>
        <xsd:sequence>
          <xsd:element name="documentManagement">
            <xsd:complexType>
              <xsd:all>
                <xsd:element ref="ns2:Weergavescher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7dac0-d2f9-4ce3-af86-7bd191896e4f" elementFormDefault="qualified">
    <xsd:import namespace="http://schemas.microsoft.com/office/2006/documentManagement/types"/>
    <xsd:import namespace="http://schemas.microsoft.com/office/infopath/2007/PartnerControls"/>
    <xsd:element name="Weergavescherm" ma:index="8" nillable="true" ma:displayName="Weergavescherm" ma:internalName="Weergavescher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ergavescherm xmlns="f0b7dac0-d2f9-4ce3-af86-7bd191896e4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1C22-9B71-4EE2-B242-3A705D2D9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7dac0-d2f9-4ce3-af86-7bd191896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886494-13B6-4571-B330-A957E73DDB19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f0b7dac0-d2f9-4ce3-af86-7bd191896e4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280A89-80CF-4B07-BC72-9439B83FC3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241834-6B99-4096-A352-37F92AFA8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F0F1487A.dotm</Template>
  <TotalTime>6</TotalTime>
  <Pages>6</Pages>
  <Words>395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Projectplan Onderwijs en Arbeidsmarkt</vt:lpstr>
    </vt:vector>
  </TitlesOfParts>
  <Company>Provincie Gelderland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Projectplan Onderwijs en Arbeidsmarkt</dc:title>
  <dc:subject/>
  <dc:creator>Provincie Gelderland</dc:creator>
  <cp:keywords/>
  <dc:description/>
  <cp:lastModifiedBy>Verhoef, Saskia</cp:lastModifiedBy>
  <cp:revision>3</cp:revision>
  <cp:lastPrinted>2019-08-20T13:05:00Z</cp:lastPrinted>
  <dcterms:created xsi:type="dcterms:W3CDTF">2019-12-11T10:27:00Z</dcterms:created>
  <dcterms:modified xsi:type="dcterms:W3CDTF">2019-12-11T10:32:00Z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0x010100E49BC929B8B7AA43A622159AA3BDBE32</vt:lpwstr>
  </property>
</Properties>
</file>