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3454F6" w:rsidR="00E1617B" w:rsidP="00CD1D10" w:rsidRDefault="00E1617B">
      <w:pPr>
        <w:rPr>
          <w:rFonts w:cstheme="minorHAnsi"/>
        </w:rPr>
      </w:pPr>
      <w:bookmarkStart w:name="_GoBack" w:id="0"/>
      <w:bookmarkEnd w:id="0"/>
    </w:p>
    <w:p w:rsidR="00FE7570" w:rsidP="001B066B" w:rsidRDefault="00381854">
      <w:pPr>
        <w:spacing w:after="0"/>
        <w:rPr>
          <w:rFonts w:cstheme="minorHAnsi"/>
          <w:b/>
          <w:sz w:val="36"/>
          <w:szCs w:val="36"/>
        </w:rPr>
      </w:pPr>
      <w:r w:rsidRPr="003454F6">
        <w:rPr>
          <w:rFonts w:cstheme="minorHAnsi"/>
          <w:b/>
          <w:sz w:val="36"/>
          <w:szCs w:val="36"/>
        </w:rPr>
        <w:t xml:space="preserve">Bijlage </w:t>
      </w:r>
      <w:r w:rsidR="00FE7570">
        <w:rPr>
          <w:rFonts w:cstheme="minorHAnsi"/>
          <w:b/>
          <w:sz w:val="36"/>
          <w:szCs w:val="36"/>
        </w:rPr>
        <w:t>format machtigingsformulier intermediair subsidies</w:t>
      </w:r>
    </w:p>
    <w:p w:rsidR="00954FF5" w:rsidP="00DE705C" w:rsidRDefault="00DE705C">
      <w:pPr>
        <w:spacing w:after="0"/>
        <w:rPr>
          <w:rFonts w:cstheme="minorHAnsi"/>
          <w:i/>
        </w:rPr>
      </w:pPr>
      <w:r w:rsidRPr="00DE705C">
        <w:rPr>
          <w:rFonts w:cstheme="minorHAnsi"/>
          <w:i/>
        </w:rPr>
        <w:t>Met dit formulier machtigt u de intermediair om namens u c.q. uw organisatie op te treden.</w:t>
      </w:r>
    </w:p>
    <w:p w:rsidRPr="005573D0" w:rsidR="005573D0" w:rsidP="00DE705C" w:rsidRDefault="005573D0">
      <w:pPr>
        <w:spacing w:after="0"/>
        <w:rPr>
          <w:rFonts w:cstheme="minorHAnsi"/>
          <w:i/>
        </w:rPr>
      </w:pPr>
    </w:p>
    <w:p w:rsidRPr="00DE705C" w:rsidR="00DE705C" w:rsidP="00DE705C" w:rsidRDefault="00DE705C">
      <w:pPr>
        <w:autoSpaceDE w:val="0"/>
        <w:autoSpaceDN w:val="0"/>
        <w:adjustRightInd w:val="0"/>
        <w:spacing w:after="0" w:line="240" w:lineRule="auto"/>
        <w:rPr>
          <w:rFonts w:cs="Verdana"/>
          <w:b/>
          <w:sz w:val="28"/>
          <w:szCs w:val="28"/>
        </w:rPr>
      </w:pPr>
      <w:r w:rsidRPr="00DE705C">
        <w:rPr>
          <w:rFonts w:cs="Verdana"/>
          <w:b/>
          <w:sz w:val="28"/>
          <w:szCs w:val="28"/>
        </w:rPr>
        <w:t>Machtiging Subsidies</w:t>
      </w:r>
    </w:p>
    <w:p w:rsidR="00DE705C" w:rsidP="00DE705C" w:rsidRDefault="00DE705C">
      <w:pPr>
        <w:autoSpaceDE w:val="0"/>
        <w:autoSpaceDN w:val="0"/>
        <w:adjustRightInd w:val="0"/>
        <w:spacing w:after="0" w:line="240" w:lineRule="auto"/>
        <w:rPr>
          <w:rFonts w:cs="Verdana"/>
        </w:rPr>
      </w:pPr>
      <w:r w:rsidRPr="00DE705C">
        <w:rPr>
          <w:rFonts w:cs="Verdana"/>
        </w:rPr>
        <w:t>U kunt als particulier of namens ee</w:t>
      </w:r>
      <w:r>
        <w:rPr>
          <w:rFonts w:cs="Verdana"/>
        </w:rPr>
        <w:t xml:space="preserve">n organisatie zelf een subsidie </w:t>
      </w:r>
      <w:r w:rsidRPr="00DE705C">
        <w:rPr>
          <w:rFonts w:cs="Verdana"/>
        </w:rPr>
        <w:t xml:space="preserve">aanvragen, of besluiten om iemand </w:t>
      </w:r>
      <w:r>
        <w:rPr>
          <w:rFonts w:cs="Verdana"/>
        </w:rPr>
        <w:t xml:space="preserve">anders (een intermediair) in te </w:t>
      </w:r>
      <w:r w:rsidRPr="00DE705C">
        <w:rPr>
          <w:rFonts w:cs="Verdana"/>
        </w:rPr>
        <w:t>schakelen om de aanvraag voor te b</w:t>
      </w:r>
      <w:r>
        <w:rPr>
          <w:rFonts w:cs="Verdana"/>
        </w:rPr>
        <w:t xml:space="preserve">ereiden, voor u in te dienen en </w:t>
      </w:r>
      <w:r w:rsidRPr="00DE705C">
        <w:rPr>
          <w:rFonts w:cs="Verdana"/>
        </w:rPr>
        <w:t xml:space="preserve">eventueel de verdere correspondentie te voeren. In dat geval dient </w:t>
      </w:r>
      <w:r>
        <w:rPr>
          <w:rFonts w:cs="Verdana"/>
        </w:rPr>
        <w:t xml:space="preserve">u </w:t>
      </w:r>
      <w:r w:rsidRPr="00DE705C">
        <w:rPr>
          <w:rFonts w:cs="Verdana"/>
        </w:rPr>
        <w:t>de intermediair te machtigen om nam</w:t>
      </w:r>
      <w:r>
        <w:rPr>
          <w:rFonts w:cs="Verdana"/>
        </w:rPr>
        <w:t xml:space="preserve">ens u c.q. uw organisatie op te </w:t>
      </w:r>
      <w:r w:rsidRPr="00DE705C">
        <w:rPr>
          <w:rFonts w:cs="Verdana"/>
        </w:rPr>
        <w:t>treden.</w:t>
      </w:r>
    </w:p>
    <w:p w:rsidR="008C7D5C" w:rsidP="008C7D5C" w:rsidRDefault="008C7D5C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D367D4" w:rsidR="008C7D5C" w:rsidTr="00A82511">
        <w:tc>
          <w:tcPr>
            <w:tcW w:w="9166" w:type="dxa"/>
          </w:tcPr>
          <w:p w:rsidRPr="008C7D5C" w:rsidR="008C7D5C" w:rsidP="00A82511" w:rsidRDefault="008C7D5C">
            <w:pPr>
              <w:spacing w:line="276" w:lineRule="auto"/>
              <w:rPr>
                <w:b/>
              </w:rPr>
            </w:pPr>
            <w:r>
              <w:rPr>
                <w:b/>
              </w:rPr>
              <w:t>Soort aanvrager</w:t>
            </w:r>
          </w:p>
          <w:p w:rsidRPr="008C7D5C" w:rsidR="008C7D5C" w:rsidP="00A82511" w:rsidRDefault="008C7D5C">
            <w:pPr>
              <w:spacing w:line="276" w:lineRule="auto"/>
            </w:pPr>
            <w:r>
              <w:rPr>
                <w:rFonts w:cs="Verdana"/>
              </w:rPr>
              <w:t xml:space="preserve">Wordt de subsidieaanvraag ingediend namens een organisatie of namens een </w:t>
            </w:r>
            <w:r w:rsidRPr="008C7D5C">
              <w:rPr>
                <w:rFonts w:cs="Verdana"/>
              </w:rPr>
              <w:t>particulier?</w:t>
            </w:r>
          </w:p>
        </w:tc>
      </w:tr>
      <w:tr w:rsidRPr="00BD0FDD" w:rsidR="008C7D5C" w:rsidTr="00A82511">
        <w:tc>
          <w:tcPr>
            <w:tcW w:w="9166" w:type="dxa"/>
          </w:tcPr>
          <w:p w:rsidRPr="008C7D5C" w:rsidR="008C7D5C" w:rsidP="00A82511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-132343442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8C7D5C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Pr="008C7D5C" w:rsidR="008C7D5C">
              <w:t xml:space="preserve"> </w:t>
            </w:r>
            <w:r w:rsidR="008C7D5C">
              <w:t>Organisatie</w:t>
            </w:r>
          </w:p>
          <w:p w:rsidRPr="008C7D5C" w:rsidR="008C7D5C" w:rsidP="008C7D5C" w:rsidRDefault="00031D1D">
            <w:pPr>
              <w:tabs>
                <w:tab w:val="left" w:pos="1659"/>
              </w:tabs>
              <w:spacing w:line="276" w:lineRule="auto"/>
            </w:pPr>
            <w:sdt>
              <w:sdtPr>
                <w:id w:val="-16217585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8C7D5C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Pr="008C7D5C" w:rsidR="008C7D5C">
              <w:t xml:space="preserve"> </w:t>
            </w:r>
            <w:r w:rsidR="008C7D5C">
              <w:t>Particulier</w:t>
            </w:r>
          </w:p>
        </w:tc>
      </w:tr>
    </w:tbl>
    <w:p w:rsidR="00781AAD" w:rsidP="00781AAD" w:rsidRDefault="00781AAD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D367D4" w:rsidR="00781AAD" w:rsidTr="00A82511">
        <w:tc>
          <w:tcPr>
            <w:tcW w:w="9166" w:type="dxa"/>
          </w:tcPr>
          <w:p w:rsidRPr="005573D0" w:rsidR="00781AAD" w:rsidP="005573D0" w:rsidRDefault="00781AAD">
            <w:pPr>
              <w:pStyle w:val="Lijstalinea"/>
              <w:numPr>
                <w:ilvl w:val="0"/>
                <w:numId w:val="9"/>
              </w:numPr>
              <w:rPr>
                <w:b/>
              </w:rPr>
            </w:pPr>
            <w:r w:rsidRPr="005573D0">
              <w:rPr>
                <w:b/>
              </w:rPr>
              <w:t>Gegevens aanvrager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A82511" w:rsidRDefault="00781AAD">
            <w:pPr>
              <w:tabs>
                <w:tab w:val="left" w:pos="1659"/>
              </w:tabs>
              <w:spacing w:line="276" w:lineRule="auto"/>
            </w:pPr>
            <w:r w:rsidRPr="00781AAD">
              <w:rPr>
                <w:rFonts w:eastAsia="MS Gothic" w:cs="MS Gothic"/>
              </w:rPr>
              <w:t>Naam</w:t>
            </w:r>
            <w:r>
              <w:rPr>
                <w:rFonts w:eastAsia="MS Gothic" w:cs="MS Gothic"/>
              </w:rPr>
              <w:t xml:space="preserve"> organisatie: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781AAD" w:rsidRDefault="00781AAD">
            <w:pPr>
              <w:tabs>
                <w:tab w:val="left" w:pos="1659"/>
              </w:tabs>
              <w:rPr>
                <w:rFonts w:eastAsia="MS Gothic" w:cs="MS Gothic"/>
              </w:rPr>
            </w:pPr>
            <w:r>
              <w:rPr>
                <w:rFonts w:eastAsia="MS Gothic" w:cs="MS Gothic"/>
              </w:rPr>
              <w:t xml:space="preserve">Contactpersoon: </w:t>
            </w:r>
          </w:p>
        </w:tc>
      </w:tr>
      <w:tr w:rsidRPr="00BD0FDD" w:rsidR="00781AAD" w:rsidTr="00A82511">
        <w:tc>
          <w:tcPr>
            <w:tcW w:w="9166" w:type="dxa"/>
          </w:tcPr>
          <w:p w:rsidRPr="008C7D5C" w:rsidR="00781AAD" w:rsidP="00781AAD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-214526849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781AAD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="00781AAD">
              <w:t xml:space="preserve"> Man</w:t>
            </w:r>
          </w:p>
          <w:p w:rsidR="00781AAD" w:rsidP="00781AAD" w:rsidRDefault="00031D1D">
            <w:pPr>
              <w:tabs>
                <w:tab w:val="left" w:pos="1659"/>
              </w:tabs>
              <w:rPr>
                <w:rFonts w:eastAsia="MS Gothic" w:cs="MS Gothic"/>
              </w:rPr>
            </w:pPr>
            <w:sdt>
              <w:sdtPr>
                <w:id w:val="321398856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781AAD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Pr="008C7D5C" w:rsidR="00781AAD">
              <w:t xml:space="preserve"> </w:t>
            </w:r>
            <w:r w:rsidR="00781AAD">
              <w:t>Vrouw</w:t>
            </w:r>
          </w:p>
        </w:tc>
      </w:tr>
      <w:tr w:rsidRPr="00BD0FDD" w:rsidR="00781AAD" w:rsidTr="00A82511">
        <w:tc>
          <w:tcPr>
            <w:tcW w:w="9166" w:type="dxa"/>
          </w:tcPr>
          <w:p w:rsidRPr="008C7D5C" w:rsidR="00781AAD" w:rsidP="00781AAD" w:rsidRDefault="00781AAD">
            <w:pPr>
              <w:tabs>
                <w:tab w:val="left" w:pos="2028"/>
                <w:tab w:val="left" w:pos="2696"/>
              </w:tabs>
            </w:pPr>
            <w:r>
              <w:t>Functie:</w:t>
            </w:r>
          </w:p>
        </w:tc>
      </w:tr>
    </w:tbl>
    <w:p w:rsidR="00781AAD" w:rsidP="00DE705C" w:rsidRDefault="00781AAD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D367D4" w:rsidR="00781AAD" w:rsidTr="00A82511">
        <w:tc>
          <w:tcPr>
            <w:tcW w:w="9166" w:type="dxa"/>
          </w:tcPr>
          <w:p w:rsidRPr="005573D0" w:rsidR="00781AAD" w:rsidP="005573D0" w:rsidRDefault="00781AAD">
            <w:pPr>
              <w:pStyle w:val="Lijstalinea"/>
              <w:numPr>
                <w:ilvl w:val="0"/>
                <w:numId w:val="9"/>
              </w:numPr>
              <w:rPr>
                <w:b/>
              </w:rPr>
            </w:pPr>
            <w:r w:rsidRPr="005573D0">
              <w:rPr>
                <w:b/>
              </w:rPr>
              <w:t>Gegevens intermediair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A82511" w:rsidRDefault="00781AAD">
            <w:pPr>
              <w:tabs>
                <w:tab w:val="left" w:pos="1659"/>
              </w:tabs>
              <w:spacing w:line="276" w:lineRule="auto"/>
            </w:pPr>
            <w:r w:rsidRPr="00781AAD">
              <w:rPr>
                <w:rFonts w:eastAsia="MS Gothic" w:cs="MS Gothic"/>
              </w:rPr>
              <w:t>Naam</w:t>
            </w:r>
            <w:r>
              <w:rPr>
                <w:rFonts w:eastAsia="MS Gothic" w:cs="MS Gothic"/>
              </w:rPr>
              <w:t xml:space="preserve"> organisatie: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A82511" w:rsidRDefault="00781AAD">
            <w:pPr>
              <w:tabs>
                <w:tab w:val="left" w:pos="1659"/>
              </w:tabs>
              <w:rPr>
                <w:rFonts w:eastAsia="MS Gothic" w:cs="MS Gothic"/>
              </w:rPr>
            </w:pPr>
            <w:r>
              <w:rPr>
                <w:rFonts w:eastAsia="MS Gothic" w:cs="MS Gothic"/>
              </w:rPr>
              <w:t xml:space="preserve">Contactpersoon: </w:t>
            </w:r>
          </w:p>
        </w:tc>
      </w:tr>
      <w:tr w:rsidRPr="00BD0FDD" w:rsidR="00781AAD" w:rsidTr="00A82511">
        <w:tc>
          <w:tcPr>
            <w:tcW w:w="9166" w:type="dxa"/>
          </w:tcPr>
          <w:p w:rsidRPr="008C7D5C" w:rsidR="00781AAD" w:rsidP="00A82511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6050813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781AAD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="00781AAD">
              <w:t xml:space="preserve"> Man</w:t>
            </w:r>
          </w:p>
          <w:p w:rsidR="00781AAD" w:rsidP="00A82511" w:rsidRDefault="00031D1D">
            <w:pPr>
              <w:tabs>
                <w:tab w:val="left" w:pos="1659"/>
              </w:tabs>
              <w:rPr>
                <w:rFonts w:eastAsia="MS Gothic" w:cs="MS Gothic"/>
              </w:rPr>
            </w:pPr>
            <w:sdt>
              <w:sdtPr>
                <w:id w:val="-10884610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781AAD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Pr="008C7D5C" w:rsidR="00781AAD">
              <w:t xml:space="preserve"> </w:t>
            </w:r>
            <w:r w:rsidR="00781AAD">
              <w:t>Vrouw</w:t>
            </w:r>
          </w:p>
        </w:tc>
      </w:tr>
      <w:tr w:rsidRPr="00BD0FDD" w:rsidR="00781AAD" w:rsidTr="00A82511">
        <w:tc>
          <w:tcPr>
            <w:tcW w:w="9166" w:type="dxa"/>
          </w:tcPr>
          <w:p w:rsidRPr="008C7D5C" w:rsidR="00781AAD" w:rsidP="00A82511" w:rsidRDefault="00781AAD">
            <w:pPr>
              <w:tabs>
                <w:tab w:val="left" w:pos="2028"/>
                <w:tab w:val="left" w:pos="2696"/>
              </w:tabs>
            </w:pPr>
            <w:r>
              <w:t>Functie:</w:t>
            </w:r>
          </w:p>
        </w:tc>
      </w:tr>
    </w:tbl>
    <w:p w:rsidR="00781AAD" w:rsidP="00DE705C" w:rsidRDefault="00781AAD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D367D4" w:rsidR="00781AAD" w:rsidTr="00A82511">
        <w:tc>
          <w:tcPr>
            <w:tcW w:w="9166" w:type="dxa"/>
          </w:tcPr>
          <w:p w:rsidRPr="005573D0" w:rsidR="00781AAD" w:rsidP="005573D0" w:rsidRDefault="00781AAD">
            <w:pPr>
              <w:pStyle w:val="Lijstalinea"/>
              <w:numPr>
                <w:ilvl w:val="0"/>
                <w:numId w:val="9"/>
              </w:numPr>
              <w:rPr>
                <w:b/>
              </w:rPr>
            </w:pPr>
            <w:r w:rsidRPr="005573D0">
              <w:rPr>
                <w:b/>
              </w:rPr>
              <w:t>Kerngegevens project</w:t>
            </w:r>
            <w:r w:rsidR="006363D9">
              <w:rPr>
                <w:b/>
              </w:rPr>
              <w:t xml:space="preserve"> en subsidieregeling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A82511" w:rsidRDefault="005573D0">
            <w:pPr>
              <w:tabs>
                <w:tab w:val="left" w:pos="1659"/>
              </w:tabs>
              <w:spacing w:line="276" w:lineRule="auto"/>
            </w:pPr>
            <w:r>
              <w:rPr>
                <w:rFonts w:eastAsia="MS Gothic" w:cs="MS Gothic"/>
              </w:rPr>
              <w:t>Projectnaam:</w:t>
            </w:r>
          </w:p>
        </w:tc>
      </w:tr>
      <w:tr w:rsidRPr="00BD0FDD" w:rsidR="00781AAD" w:rsidTr="00A82511">
        <w:tc>
          <w:tcPr>
            <w:tcW w:w="9166" w:type="dxa"/>
          </w:tcPr>
          <w:p w:rsidRPr="00781AAD" w:rsidR="00781AAD" w:rsidP="00A82511" w:rsidRDefault="005573D0">
            <w:pPr>
              <w:tabs>
                <w:tab w:val="left" w:pos="1659"/>
              </w:tabs>
              <w:rPr>
                <w:rFonts w:eastAsia="MS Gothic" w:cs="MS Gothic"/>
              </w:rPr>
            </w:pPr>
            <w:r>
              <w:rPr>
                <w:rFonts w:eastAsia="MS Gothic" w:cs="MS Gothic"/>
              </w:rPr>
              <w:t>Naam subsidieregeling:</w:t>
            </w:r>
          </w:p>
        </w:tc>
      </w:tr>
    </w:tbl>
    <w:p w:rsidR="00781AAD" w:rsidP="00DE705C" w:rsidRDefault="00781AAD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D367D4" w:rsidR="005573D0" w:rsidTr="00A82511">
        <w:tc>
          <w:tcPr>
            <w:tcW w:w="9166" w:type="dxa"/>
          </w:tcPr>
          <w:p w:rsidRPr="005573D0" w:rsidR="005573D0" w:rsidP="005573D0" w:rsidRDefault="005573D0">
            <w:pPr>
              <w:pStyle w:val="Lijstalinea"/>
              <w:numPr>
                <w:ilvl w:val="0"/>
                <w:numId w:val="9"/>
              </w:numPr>
              <w:rPr>
                <w:b/>
              </w:rPr>
            </w:pPr>
            <w:r w:rsidRPr="005573D0">
              <w:rPr>
                <w:b/>
              </w:rPr>
              <w:t>Machtiging</w:t>
            </w:r>
          </w:p>
        </w:tc>
      </w:tr>
      <w:tr w:rsidRPr="00BD0FDD" w:rsidR="005573D0" w:rsidTr="00A82511">
        <w:tc>
          <w:tcPr>
            <w:tcW w:w="9166" w:type="dxa"/>
          </w:tcPr>
          <w:p w:rsidRPr="005573D0" w:rsidR="005573D0" w:rsidP="005573D0" w:rsidRDefault="005573D0">
            <w:pPr>
              <w:pStyle w:val="Lijstalinea"/>
              <w:numPr>
                <w:ilvl w:val="0"/>
                <w:numId w:val="11"/>
              </w:numPr>
              <w:tabs>
                <w:tab w:val="left" w:pos="1659"/>
              </w:tabs>
            </w:pPr>
            <w:r>
              <w:rPr>
                <w:rFonts w:eastAsia="MS Gothic" w:cs="MS Gothic"/>
                <w:sz w:val="24"/>
              </w:rPr>
              <w:t>Ik ben bevoegd om deze machtiging te ondertekenen</w:t>
            </w:r>
          </w:p>
          <w:p w:rsidR="005573D0" w:rsidP="005573D0" w:rsidRDefault="005573D0">
            <w:pPr>
              <w:pStyle w:val="Lijstalinea"/>
              <w:numPr>
                <w:ilvl w:val="0"/>
                <w:numId w:val="11"/>
              </w:numPr>
              <w:tabs>
                <w:tab w:val="left" w:pos="1659"/>
              </w:tabs>
            </w:pPr>
            <w:r>
              <w:t>Ik verklaar dat dit formulier naar waarheid is ingevuld</w:t>
            </w:r>
          </w:p>
          <w:p w:rsidRPr="00781AAD" w:rsidR="005573D0" w:rsidP="005573D0" w:rsidRDefault="005573D0">
            <w:pPr>
              <w:pStyle w:val="Lijstalinea"/>
              <w:numPr>
                <w:ilvl w:val="0"/>
                <w:numId w:val="11"/>
              </w:numPr>
              <w:tabs>
                <w:tab w:val="left" w:pos="1659"/>
              </w:tabs>
            </w:pPr>
            <w:r>
              <w:t>Hierbij machtig ik bovengenoemde intermediair voor (reikwijdte machtiging):</w:t>
            </w:r>
          </w:p>
        </w:tc>
      </w:tr>
      <w:tr w:rsidRPr="00BD0FDD" w:rsidR="005573D0" w:rsidTr="00A82511">
        <w:tc>
          <w:tcPr>
            <w:tcW w:w="9166" w:type="dxa"/>
          </w:tcPr>
          <w:p w:rsidR="005573D0" w:rsidP="005573D0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14989934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93FDC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5573D0">
              <w:t xml:space="preserve"> het indienen van de subsidieaanvraag</w:t>
            </w:r>
          </w:p>
          <w:p w:rsidRPr="00B93FDC" w:rsidR="005573D0" w:rsidP="005573D0" w:rsidRDefault="00031D1D">
            <w:pPr>
              <w:autoSpaceDE w:val="0"/>
              <w:autoSpaceDN w:val="0"/>
              <w:adjustRightInd w:val="0"/>
              <w:rPr>
                <w:rFonts w:cs="Verdana"/>
              </w:rPr>
            </w:pPr>
            <w:sdt>
              <w:sdtPr>
                <w:id w:val="-162592055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93FDC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B93FDC">
              <w:t xml:space="preserve"> </w:t>
            </w:r>
            <w:r w:rsidRPr="00B93FDC" w:rsidR="005573D0">
              <w:rPr>
                <w:rFonts w:cs="Verdana"/>
              </w:rPr>
              <w:t>het uitvoeren van alle gerelateerde (rechts)handelingen in verband met de</w:t>
            </w:r>
          </w:p>
          <w:p w:rsidRPr="00B93FDC" w:rsidR="005573D0" w:rsidP="005573D0" w:rsidRDefault="005573D0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B93FDC">
              <w:rPr>
                <w:rFonts w:cs="Verdana"/>
              </w:rPr>
              <w:t>aanvraag tot en met de subsidieverlening</w:t>
            </w:r>
          </w:p>
          <w:p w:rsidRPr="00B93FDC" w:rsidR="005573D0" w:rsidP="005573D0" w:rsidRDefault="00031D1D">
            <w:pPr>
              <w:autoSpaceDE w:val="0"/>
              <w:autoSpaceDN w:val="0"/>
              <w:adjustRightInd w:val="0"/>
              <w:rPr>
                <w:rFonts w:cs="Verdana"/>
              </w:rPr>
            </w:pPr>
            <w:sdt>
              <w:sdtPr>
                <w:id w:val="-95016431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93FDC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B93FDC">
              <w:t xml:space="preserve"> </w:t>
            </w:r>
            <w:r w:rsidRPr="00B93FDC" w:rsidR="005573D0">
              <w:rPr>
                <w:rFonts w:cs="Verdana"/>
              </w:rPr>
              <w:t>het uitvoeren van alle gerelateerde(rechts)handelingen in verband met de</w:t>
            </w:r>
          </w:p>
          <w:p w:rsidRPr="00B93FDC" w:rsidR="005573D0" w:rsidP="005573D0" w:rsidRDefault="005573D0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B93FDC">
              <w:rPr>
                <w:rFonts w:cs="Verdana"/>
              </w:rPr>
              <w:t>subsidieverlening gedurende de gehele looptijd van het project tot en met de</w:t>
            </w:r>
          </w:p>
          <w:p w:rsidRPr="00B93FDC" w:rsidR="005573D0" w:rsidP="005573D0" w:rsidRDefault="005573D0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B93FDC">
              <w:rPr>
                <w:rFonts w:cs="Verdana"/>
              </w:rPr>
              <w:t>subsidievaststelling</w:t>
            </w:r>
          </w:p>
          <w:p w:rsidRPr="00B93FDC" w:rsidR="005573D0" w:rsidP="005573D0" w:rsidRDefault="00031D1D">
            <w:pPr>
              <w:autoSpaceDE w:val="0"/>
              <w:autoSpaceDN w:val="0"/>
              <w:adjustRightInd w:val="0"/>
              <w:rPr>
                <w:rFonts w:cs="Verdana"/>
              </w:rPr>
            </w:pPr>
            <w:sdt>
              <w:sdtPr>
                <w:id w:val="171747282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93FDC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B93FDC">
              <w:t xml:space="preserve"> </w:t>
            </w:r>
            <w:r w:rsidRPr="00B93FDC" w:rsidR="005573D0">
              <w:rPr>
                <w:rFonts w:cs="Verdana"/>
              </w:rPr>
              <w:t>het uitvoeren van (rechts)handelingen in verband met een eventueel te voeren</w:t>
            </w:r>
          </w:p>
          <w:p w:rsidRPr="00B93FDC" w:rsidR="005573D0" w:rsidP="005573D0" w:rsidRDefault="005573D0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B93FDC">
              <w:rPr>
                <w:rFonts w:cs="Verdana"/>
              </w:rPr>
              <w:lastRenderedPageBreak/>
              <w:t>bezwaar- en/of beroepsprocedure</w:t>
            </w:r>
          </w:p>
          <w:p w:rsidRPr="00B93FDC" w:rsidR="005573D0" w:rsidP="00B93FDC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-62176975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93FDC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 w:rsidR="00B93FDC">
              <w:t xml:space="preserve"> </w:t>
            </w:r>
            <w:r w:rsidRPr="00B93FDC" w:rsidR="005573D0">
              <w:rPr>
                <w:rFonts w:cs="Verdana"/>
              </w:rPr>
              <w:t>de machtiging wordt verleend met het recht van substitutie</w:t>
            </w:r>
          </w:p>
        </w:tc>
      </w:tr>
    </w:tbl>
    <w:p w:rsidR="00B93FDC" w:rsidP="00DE705C" w:rsidRDefault="00B93FDC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p w:rsidRPr="006363D9" w:rsidR="006363D9" w:rsidP="00DE705C" w:rsidRDefault="006363D9">
      <w:pPr>
        <w:autoSpaceDE w:val="0"/>
        <w:autoSpaceDN w:val="0"/>
        <w:adjustRightInd w:val="0"/>
        <w:spacing w:after="0" w:line="240" w:lineRule="auto"/>
        <w:rPr>
          <w:rFonts w:cs="Verdana"/>
          <w:i/>
        </w:rPr>
      </w:pPr>
      <w:r>
        <w:rPr>
          <w:rFonts w:cs="Verdana"/>
          <w:i/>
        </w:rPr>
        <w:t>Let op! De ondertekenaar dient tekenbevoegd te zijn</w:t>
      </w:r>
    </w:p>
    <w:p w:rsidR="006363D9" w:rsidP="00DE705C" w:rsidRDefault="006363D9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tbl>
      <w:tblPr>
        <w:tblStyle w:val="Tabelraster"/>
        <w:tblW w:w="0" w:type="auto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9166"/>
      </w:tblGrid>
      <w:tr w:rsidRPr="00781AAD" w:rsidR="00B93FDC" w:rsidTr="00A82511">
        <w:tc>
          <w:tcPr>
            <w:tcW w:w="9166" w:type="dxa"/>
          </w:tcPr>
          <w:p w:rsidRPr="00781AAD" w:rsidR="00B93FDC" w:rsidP="00B93FDC" w:rsidRDefault="00B93FDC">
            <w:pPr>
              <w:tabs>
                <w:tab w:val="left" w:pos="1659"/>
              </w:tabs>
            </w:pPr>
            <w:r>
              <w:t>Ondertekenaar namens:</w:t>
            </w:r>
          </w:p>
        </w:tc>
      </w:tr>
      <w:tr w:rsidRPr="00B93FDC" w:rsidR="00B93FDC" w:rsidTr="00A82511">
        <w:tc>
          <w:tcPr>
            <w:tcW w:w="9166" w:type="dxa"/>
          </w:tcPr>
          <w:p w:rsidRPr="00B93FDC" w:rsidR="00B93FDC" w:rsidP="00B93FDC" w:rsidRDefault="00B93FDC">
            <w:pPr>
              <w:tabs>
                <w:tab w:val="left" w:pos="1659"/>
              </w:tabs>
            </w:pPr>
            <w:r w:rsidRPr="00B93FDC">
              <w:t xml:space="preserve">Naam: </w:t>
            </w:r>
          </w:p>
        </w:tc>
      </w:tr>
      <w:tr w:rsidRPr="00B93FDC" w:rsidR="006363D9" w:rsidTr="00A82511">
        <w:tc>
          <w:tcPr>
            <w:tcW w:w="9166" w:type="dxa"/>
          </w:tcPr>
          <w:p w:rsidRPr="008C7D5C" w:rsidR="006363D9" w:rsidP="006363D9" w:rsidRDefault="00031D1D">
            <w:pPr>
              <w:tabs>
                <w:tab w:val="left" w:pos="2028"/>
                <w:tab w:val="left" w:pos="2696"/>
              </w:tabs>
              <w:spacing w:line="276" w:lineRule="auto"/>
            </w:pPr>
            <w:sdt>
              <w:sdtPr>
                <w:id w:val="64708854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6363D9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="006363D9">
              <w:t xml:space="preserve"> Man</w:t>
            </w:r>
          </w:p>
          <w:p w:rsidRPr="00B93FDC" w:rsidR="006363D9" w:rsidP="006363D9" w:rsidRDefault="00031D1D">
            <w:pPr>
              <w:tabs>
                <w:tab w:val="left" w:pos="1659"/>
              </w:tabs>
            </w:pPr>
            <w:sdt>
              <w:sdtPr>
                <w:id w:val="-34919083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C7D5C" w:rsidR="006363D9">
                  <w:rPr>
                    <w:rFonts w:hint="eastAsia" w:ascii="MS Gothic" w:hAnsi="MS Gothic" w:eastAsia="MS Gothic" w:cs="MS Gothic"/>
                  </w:rPr>
                  <w:t>☐</w:t>
                </w:r>
              </w:sdtContent>
            </w:sdt>
            <w:r w:rsidRPr="008C7D5C" w:rsidR="006363D9">
              <w:t xml:space="preserve"> </w:t>
            </w:r>
            <w:r w:rsidR="006363D9">
              <w:t>Vrouw</w:t>
            </w:r>
          </w:p>
        </w:tc>
      </w:tr>
      <w:tr w:rsidRPr="00B93FDC" w:rsidR="00B93FDC" w:rsidTr="00A82511">
        <w:tc>
          <w:tcPr>
            <w:tcW w:w="9166" w:type="dxa"/>
          </w:tcPr>
          <w:p w:rsidRPr="00B93FDC" w:rsidR="00B93FDC" w:rsidP="00B93FDC" w:rsidRDefault="00B93FDC">
            <w:pPr>
              <w:tabs>
                <w:tab w:val="left" w:pos="1659"/>
              </w:tabs>
            </w:pPr>
            <w:r>
              <w:t>Datum:</w:t>
            </w:r>
          </w:p>
        </w:tc>
      </w:tr>
      <w:tr w:rsidRPr="00B93FDC" w:rsidR="00B93FDC" w:rsidTr="00A82511">
        <w:tc>
          <w:tcPr>
            <w:tcW w:w="9166" w:type="dxa"/>
          </w:tcPr>
          <w:p w:rsidR="00B93FDC" w:rsidP="00B93FDC" w:rsidRDefault="00B93FDC">
            <w:pPr>
              <w:tabs>
                <w:tab w:val="left" w:pos="1659"/>
              </w:tabs>
            </w:pPr>
            <w:r>
              <w:t xml:space="preserve">Handtekening: </w:t>
            </w:r>
          </w:p>
          <w:p w:rsidR="00B93FDC" w:rsidP="00B93FDC" w:rsidRDefault="00B93FDC">
            <w:pPr>
              <w:tabs>
                <w:tab w:val="left" w:pos="1659"/>
              </w:tabs>
            </w:pPr>
          </w:p>
          <w:p w:rsidR="00B93FDC" w:rsidP="00B93FDC" w:rsidRDefault="00B93FDC">
            <w:pPr>
              <w:tabs>
                <w:tab w:val="left" w:pos="1659"/>
              </w:tabs>
            </w:pPr>
          </w:p>
          <w:p w:rsidR="00B93FDC" w:rsidP="00B93FDC" w:rsidRDefault="00B93FDC">
            <w:pPr>
              <w:tabs>
                <w:tab w:val="left" w:pos="1659"/>
              </w:tabs>
            </w:pPr>
          </w:p>
          <w:p w:rsidR="00B93FDC" w:rsidP="00B93FDC" w:rsidRDefault="00B93FDC">
            <w:pPr>
              <w:tabs>
                <w:tab w:val="left" w:pos="1659"/>
              </w:tabs>
            </w:pPr>
          </w:p>
          <w:p w:rsidR="00B93FDC" w:rsidP="00B93FDC" w:rsidRDefault="00B93FDC">
            <w:pPr>
              <w:tabs>
                <w:tab w:val="left" w:pos="1659"/>
              </w:tabs>
            </w:pPr>
          </w:p>
        </w:tc>
      </w:tr>
    </w:tbl>
    <w:p w:rsidRPr="00DE705C" w:rsidR="00B93FDC" w:rsidP="00DE705C" w:rsidRDefault="00B93FDC">
      <w:pPr>
        <w:autoSpaceDE w:val="0"/>
        <w:autoSpaceDN w:val="0"/>
        <w:adjustRightInd w:val="0"/>
        <w:spacing w:after="0" w:line="240" w:lineRule="auto"/>
        <w:rPr>
          <w:rFonts w:cs="Verdana"/>
        </w:rPr>
      </w:pPr>
    </w:p>
    <w:sectPr w:rsidRPr="00DE705C" w:rsidR="00B93FDC" w:rsidSect="00D94485">
      <w:headerReference w:type="default" r:id="rId9"/>
      <w:footerReference w:type="default" r:id="rId10"/>
      <w:pgSz w:w="11906" w:h="16838"/>
      <w:pgMar w:top="1440" w:right="1440" w:bottom="1440" w:left="1440" w:header="90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740" w:rsidRDefault="00393740" w:rsidP="006210A4">
      <w:pPr>
        <w:spacing w:after="0" w:line="240" w:lineRule="auto"/>
      </w:pPr>
      <w:r>
        <w:separator/>
      </w:r>
    </w:p>
  </w:endnote>
  <w:endnote w:type="continuationSeparator" w:id="0">
    <w:p w:rsidR="00393740" w:rsidRDefault="00393740" w:rsidP="0062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591765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393740" w:rsidP="0016448F" w:rsidRDefault="00393740">
            <w:pPr>
              <w:pStyle w:val="Voettekst"/>
              <w:rPr>
                <w:rFonts w:eastAsia="Times New Roman" w:cstheme="minorHAnsi"/>
                <w:color w:val="000000"/>
                <w:sz w:val="18"/>
                <w:szCs w:val="18"/>
                <w:lang w:eastAsia="nl-NL"/>
              </w:rPr>
            </w:pPr>
            <w:r>
              <w:rPr>
                <w:sz w:val="18"/>
                <w:szCs w:val="18"/>
              </w:rPr>
              <w:t>P</w:t>
            </w:r>
            <w:r w:rsidRPr="00B36A2A">
              <w:rPr>
                <w:sz w:val="18"/>
                <w:szCs w:val="18"/>
              </w:rPr>
              <w:t xml:space="preserve">agina </w:t>
            </w:r>
            <w:r w:rsidRPr="00B36A2A">
              <w:rPr>
                <w:b/>
                <w:bCs/>
                <w:sz w:val="18"/>
                <w:szCs w:val="18"/>
              </w:rPr>
              <w:fldChar w:fldCharType="begin"/>
            </w:r>
            <w:r w:rsidRPr="00B36A2A">
              <w:rPr>
                <w:b/>
                <w:bCs/>
                <w:sz w:val="18"/>
                <w:szCs w:val="18"/>
              </w:rPr>
              <w:instrText>PAGE</w:instrText>
            </w:r>
            <w:r w:rsidRPr="00B36A2A">
              <w:rPr>
                <w:b/>
                <w:bCs/>
                <w:sz w:val="18"/>
                <w:szCs w:val="18"/>
              </w:rPr>
              <w:fldChar w:fldCharType="separate"/>
            </w:r>
            <w:r w:rsidR="00031D1D">
              <w:rPr>
                <w:b/>
                <w:bCs/>
                <w:noProof/>
                <w:sz w:val="18"/>
                <w:szCs w:val="18"/>
              </w:rPr>
              <w:t>1</w:t>
            </w:r>
            <w:r w:rsidRPr="00B36A2A">
              <w:rPr>
                <w:b/>
                <w:bCs/>
                <w:sz w:val="18"/>
                <w:szCs w:val="18"/>
              </w:rPr>
              <w:fldChar w:fldCharType="end"/>
            </w:r>
            <w:r w:rsidRPr="00B36A2A">
              <w:rPr>
                <w:sz w:val="18"/>
                <w:szCs w:val="18"/>
              </w:rPr>
              <w:t xml:space="preserve"> van </w:t>
            </w:r>
            <w:r w:rsidRPr="00B36A2A">
              <w:rPr>
                <w:b/>
                <w:bCs/>
                <w:sz w:val="18"/>
                <w:szCs w:val="18"/>
              </w:rPr>
              <w:fldChar w:fldCharType="begin"/>
            </w:r>
            <w:r w:rsidRPr="00B36A2A">
              <w:rPr>
                <w:b/>
                <w:bCs/>
                <w:sz w:val="18"/>
                <w:szCs w:val="18"/>
              </w:rPr>
              <w:instrText>NUMPAGES</w:instrText>
            </w:r>
            <w:r w:rsidRPr="00B36A2A">
              <w:rPr>
                <w:b/>
                <w:bCs/>
                <w:sz w:val="18"/>
                <w:szCs w:val="18"/>
              </w:rPr>
              <w:fldChar w:fldCharType="separate"/>
            </w:r>
            <w:r w:rsidR="00031D1D">
              <w:rPr>
                <w:b/>
                <w:bCs/>
                <w:noProof/>
                <w:sz w:val="18"/>
                <w:szCs w:val="18"/>
              </w:rPr>
              <w:t>2</w:t>
            </w:r>
            <w:r w:rsidRPr="00B36A2A">
              <w:rPr>
                <w:b/>
                <w:bCs/>
                <w:sz w:val="18"/>
                <w:szCs w:val="18"/>
              </w:rPr>
              <w:fldChar w:fldCharType="end"/>
            </w:r>
            <w:r w:rsidRPr="00B36A2A">
              <w:rPr>
                <w:b/>
                <w:bCs/>
                <w:sz w:val="18"/>
                <w:szCs w:val="18"/>
              </w:rPr>
              <w:ptab w:alignment="center" w:relativeTo="margin" w:leader="none"/>
            </w:r>
            <w:r w:rsidRPr="00B36A2A">
              <w:rPr>
                <w:b/>
                <w:bCs/>
                <w:sz w:val="18"/>
                <w:szCs w:val="18"/>
              </w:rPr>
              <w:ptab w:alignment="right" w:relativeTo="margin" w:leader="none"/>
            </w:r>
          </w:p>
          <w:tbl>
            <w:tblPr>
              <w:tblStyle w:val="Tabelraster"/>
              <w:tblW w:w="3762" w:type="dxa"/>
              <w:tblInd w:w="591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927"/>
            </w:tblGrid>
            <w:tr w:rsidR="00393740" w:rsidTr="00393740">
              <w:tc>
                <w:tcPr>
                  <w:tcW w:w="2835" w:type="dxa"/>
                </w:tcPr>
                <w:p w:rsidRPr="00B36A2A" w:rsidR="00393740" w:rsidP="00393740" w:rsidRDefault="00393740">
                  <w:pPr>
                    <w:pStyle w:val="Voettekst"/>
                    <w:rPr>
                      <w:rFonts w:cstheme="minorHAnsi"/>
                      <w:sz w:val="18"/>
                      <w:szCs w:val="18"/>
                    </w:rPr>
                  </w:pPr>
                  <w:r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  <w:t>E</w:t>
                  </w:r>
                  <w:r w:rsidRPr="00B36A2A"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  <w:t xml:space="preserve">uropees Landbouwfonds voor Plattelandsontwikkeling: Europa investeert in zijn platteland  </w:t>
                  </w:r>
                </w:p>
                <w:p w:rsidR="00393740" w:rsidP="00393740" w:rsidRDefault="00393740">
                  <w:pPr>
                    <w:pStyle w:val="Voettekst"/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</w:pPr>
                </w:p>
              </w:tc>
              <w:tc>
                <w:tcPr>
                  <w:tcW w:w="927" w:type="dxa"/>
                </w:tcPr>
                <w:p w:rsidR="00393740" w:rsidP="00393740" w:rsidRDefault="00393740">
                  <w:pPr>
                    <w:pStyle w:val="Voettekst"/>
                    <w:rPr>
                      <w:rFonts w:eastAsia="Times New Roman" w:cstheme="minorHAnsi"/>
                      <w:color w:val="000000"/>
                      <w:sz w:val="18"/>
                      <w:szCs w:val="18"/>
                      <w:lang w:eastAsia="nl-NL"/>
                    </w:rPr>
                  </w:pPr>
                  <w:r>
                    <w:rPr>
                      <w:rFonts w:ascii="Verdana" w:hAnsi="Verdana"/>
                      <w:noProof/>
                      <w:color w:val="000000"/>
                      <w:lang w:eastAsia="nl-NL"/>
                    </w:rPr>
                    <w:drawing>
                      <wp:inline distT="0" distB="0" distL="0" distR="0" wp14:anchorId="29020275" wp14:editId="4D250A23">
                        <wp:extent cx="521833" cy="361666"/>
                        <wp:effectExtent l="0" t="0" r="0" b="635"/>
                        <wp:docPr id="3" name="Afbeelding 3" descr="http://www.rvo.nl/sites/default/files/styles/agnl_wysiwyg_100/public/2015/04/Europese%20vlag%20101x70.jpg?itok=HSdYs7k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rvo.nl/sites/default/files/styles/agnl_wysiwyg_100/public/2015/04/Europese%20vlag%20101x70.jpg?itok=HSdYs7k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1756" cy="36161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3740" w:rsidRDefault="00031D1D">
            <w:pPr>
              <w:pStyle w:val="Voettekst"/>
            </w:pPr>
          </w:p>
        </w:sdtContent>
      </w:sdt>
    </w:sdtContent>
  </w:sdt>
  <w:p w:rsidR="00393740" w:rsidRDefault="00393740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740" w:rsidRDefault="00393740" w:rsidP="006210A4">
      <w:pPr>
        <w:spacing w:after="0" w:line="240" w:lineRule="auto"/>
      </w:pPr>
      <w:r>
        <w:separator/>
      </w:r>
    </w:p>
  </w:footnote>
  <w:footnote w:type="continuationSeparator" w:id="0">
    <w:p w:rsidR="00393740" w:rsidRDefault="00393740" w:rsidP="0062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740" w:rsidRDefault="0039374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0" wp14:editId="3F490CB6" wp14:anchorId="5F64F648">
          <wp:simplePos x="0" y="0"/>
          <wp:positionH relativeFrom="column">
            <wp:posOffset>4184650</wp:posOffset>
          </wp:positionH>
          <wp:positionV relativeFrom="paragraph">
            <wp:posOffset>-125730</wp:posOffset>
          </wp:positionV>
          <wp:extent cx="2038350" cy="619125"/>
          <wp:effectExtent l="0" t="0" r="0" b="9525"/>
          <wp:wrapSquare wrapText="bothSides"/>
          <wp:docPr id="1" name="Afbeelding 1" descr="logo gelder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gelder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alignment="center" w:relativeTo="margin" w:leader="none"/>
    </w:r>
    <w:r>
      <w:ptab w:alignment="right" w:relativeTo="margin" w:leader="none"/>
    </w:r>
    <w:sdt>
      <w:sdtPr>
        <w:id w:val="968859952"/>
        <w:temporary/>
        <w:showingPlcHdr/>
      </w:sdtPr>
      <w:sdtEndPr/>
      <w:sdtContent>
        <w:r>
          <w:t>[Geef tekst op]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55736"/>
    <w:multiLevelType w:val="hybridMultilevel"/>
    <w:tmpl w:val="01465D90"/>
    <w:lvl w:ilvl="0" w:tplc="53D21DE4">
      <w:start w:val="1"/>
      <w:numFmt w:val="bullet"/>
      <w:lvlText w:val=""/>
      <w:lvlJc w:val="left"/>
      <w:pPr>
        <w:ind w:left="39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>
    <w:nsid w:val="24435041"/>
    <w:multiLevelType w:val="hybridMultilevel"/>
    <w:tmpl w:val="35FEC8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5B0545"/>
    <w:multiLevelType w:val="hybridMultilevel"/>
    <w:tmpl w:val="226284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31738AB"/>
    <w:multiLevelType w:val="hybridMultilevel"/>
    <w:tmpl w:val="ED9C0D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64E21"/>
    <w:multiLevelType w:val="multilevel"/>
    <w:tmpl w:val="A35222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1BD6BD5"/>
    <w:multiLevelType w:val="hybridMultilevel"/>
    <w:tmpl w:val="1792C42A"/>
    <w:lvl w:ilvl="0" w:tplc="D864F0F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EE4821"/>
    <w:multiLevelType w:val="multilevel"/>
    <w:tmpl w:val="11DC88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6CA42D2D"/>
    <w:multiLevelType w:val="hybridMultilevel"/>
    <w:tmpl w:val="C394BB5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3F5AF9"/>
    <w:multiLevelType w:val="hybridMultilevel"/>
    <w:tmpl w:val="A726F836"/>
    <w:lvl w:ilvl="0" w:tplc="9D7E69F0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5004985"/>
    <w:multiLevelType w:val="hybridMultilevel"/>
    <w:tmpl w:val="ED9C0D5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2F2E9E"/>
    <w:multiLevelType w:val="hybridMultilevel"/>
    <w:tmpl w:val="E1CE267A"/>
    <w:lvl w:ilvl="0" w:tplc="8206B8F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10"/>
  </w:num>
  <w:num w:numId="9">
    <w:abstractNumId w:val="9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A4"/>
    <w:rsid w:val="00005EA4"/>
    <w:rsid w:val="00006AC5"/>
    <w:rsid w:val="000071A2"/>
    <w:rsid w:val="00026E6C"/>
    <w:rsid w:val="00031D1D"/>
    <w:rsid w:val="00035BA8"/>
    <w:rsid w:val="00037DBD"/>
    <w:rsid w:val="00075A4B"/>
    <w:rsid w:val="00082669"/>
    <w:rsid w:val="000A3552"/>
    <w:rsid w:val="000B3B7F"/>
    <w:rsid w:val="000D198A"/>
    <w:rsid w:val="000D6B8C"/>
    <w:rsid w:val="001137B1"/>
    <w:rsid w:val="00153997"/>
    <w:rsid w:val="0016448F"/>
    <w:rsid w:val="001B066B"/>
    <w:rsid w:val="001B20E8"/>
    <w:rsid w:val="001B606B"/>
    <w:rsid w:val="001B779E"/>
    <w:rsid w:val="001C1408"/>
    <w:rsid w:val="001D0864"/>
    <w:rsid w:val="001D518B"/>
    <w:rsid w:val="001E45DC"/>
    <w:rsid w:val="00211260"/>
    <w:rsid w:val="0022122D"/>
    <w:rsid w:val="00232B74"/>
    <w:rsid w:val="00263583"/>
    <w:rsid w:val="00263E08"/>
    <w:rsid w:val="00276D98"/>
    <w:rsid w:val="00277244"/>
    <w:rsid w:val="00295AD4"/>
    <w:rsid w:val="00296464"/>
    <w:rsid w:val="002B2909"/>
    <w:rsid w:val="002E037E"/>
    <w:rsid w:val="002E76CB"/>
    <w:rsid w:val="002F24C3"/>
    <w:rsid w:val="002F2C2E"/>
    <w:rsid w:val="00302D8A"/>
    <w:rsid w:val="003454F6"/>
    <w:rsid w:val="003517FF"/>
    <w:rsid w:val="00364148"/>
    <w:rsid w:val="00366638"/>
    <w:rsid w:val="00367DFE"/>
    <w:rsid w:val="00372212"/>
    <w:rsid w:val="0037231F"/>
    <w:rsid w:val="00381854"/>
    <w:rsid w:val="00387CD5"/>
    <w:rsid w:val="00392291"/>
    <w:rsid w:val="00393740"/>
    <w:rsid w:val="003B2BFA"/>
    <w:rsid w:val="003E5548"/>
    <w:rsid w:val="003E7B82"/>
    <w:rsid w:val="00417A59"/>
    <w:rsid w:val="004430D7"/>
    <w:rsid w:val="00445785"/>
    <w:rsid w:val="0046055A"/>
    <w:rsid w:val="0046345E"/>
    <w:rsid w:val="004D2857"/>
    <w:rsid w:val="004E2C87"/>
    <w:rsid w:val="004F25E6"/>
    <w:rsid w:val="00501B57"/>
    <w:rsid w:val="00501C09"/>
    <w:rsid w:val="0052036D"/>
    <w:rsid w:val="00546ED7"/>
    <w:rsid w:val="005573D0"/>
    <w:rsid w:val="00570AED"/>
    <w:rsid w:val="005773C5"/>
    <w:rsid w:val="00577F1C"/>
    <w:rsid w:val="00591D7E"/>
    <w:rsid w:val="005A0355"/>
    <w:rsid w:val="005B187A"/>
    <w:rsid w:val="005B3AFE"/>
    <w:rsid w:val="005C3B51"/>
    <w:rsid w:val="005C5FD5"/>
    <w:rsid w:val="005D1489"/>
    <w:rsid w:val="005D2969"/>
    <w:rsid w:val="00601C61"/>
    <w:rsid w:val="00610733"/>
    <w:rsid w:val="006210A4"/>
    <w:rsid w:val="0062133C"/>
    <w:rsid w:val="00634D63"/>
    <w:rsid w:val="006363D9"/>
    <w:rsid w:val="0064253C"/>
    <w:rsid w:val="00653070"/>
    <w:rsid w:val="00662E07"/>
    <w:rsid w:val="00667ACC"/>
    <w:rsid w:val="00670DFE"/>
    <w:rsid w:val="0068206A"/>
    <w:rsid w:val="006B3270"/>
    <w:rsid w:val="006B3B6A"/>
    <w:rsid w:val="006C72E0"/>
    <w:rsid w:val="006F1B4B"/>
    <w:rsid w:val="006F50C5"/>
    <w:rsid w:val="006F572B"/>
    <w:rsid w:val="006F6C5B"/>
    <w:rsid w:val="007230C2"/>
    <w:rsid w:val="00731FC2"/>
    <w:rsid w:val="00737491"/>
    <w:rsid w:val="00740D2D"/>
    <w:rsid w:val="0074533B"/>
    <w:rsid w:val="00764BF7"/>
    <w:rsid w:val="00766DE9"/>
    <w:rsid w:val="00767DBD"/>
    <w:rsid w:val="00776B47"/>
    <w:rsid w:val="00781AAD"/>
    <w:rsid w:val="007A0F66"/>
    <w:rsid w:val="007C045B"/>
    <w:rsid w:val="007C4342"/>
    <w:rsid w:val="007E5223"/>
    <w:rsid w:val="008065B6"/>
    <w:rsid w:val="00806783"/>
    <w:rsid w:val="00806B65"/>
    <w:rsid w:val="00826352"/>
    <w:rsid w:val="00845CBC"/>
    <w:rsid w:val="008567AB"/>
    <w:rsid w:val="00860481"/>
    <w:rsid w:val="00887BC5"/>
    <w:rsid w:val="008A09C8"/>
    <w:rsid w:val="008C4E37"/>
    <w:rsid w:val="008C5F89"/>
    <w:rsid w:val="008C67AE"/>
    <w:rsid w:val="008C7D5C"/>
    <w:rsid w:val="008D735E"/>
    <w:rsid w:val="008E0599"/>
    <w:rsid w:val="008E54CF"/>
    <w:rsid w:val="00901E34"/>
    <w:rsid w:val="009108EA"/>
    <w:rsid w:val="009123FC"/>
    <w:rsid w:val="00937137"/>
    <w:rsid w:val="009436CD"/>
    <w:rsid w:val="00954FF5"/>
    <w:rsid w:val="00993D59"/>
    <w:rsid w:val="00995772"/>
    <w:rsid w:val="009A706C"/>
    <w:rsid w:val="009B04F6"/>
    <w:rsid w:val="009C618C"/>
    <w:rsid w:val="009D073B"/>
    <w:rsid w:val="00A0153D"/>
    <w:rsid w:val="00A025E7"/>
    <w:rsid w:val="00A07367"/>
    <w:rsid w:val="00A07980"/>
    <w:rsid w:val="00A202AA"/>
    <w:rsid w:val="00A45BEB"/>
    <w:rsid w:val="00A512AE"/>
    <w:rsid w:val="00A51D61"/>
    <w:rsid w:val="00A60699"/>
    <w:rsid w:val="00A80B91"/>
    <w:rsid w:val="00A90571"/>
    <w:rsid w:val="00AC3004"/>
    <w:rsid w:val="00AE6FDA"/>
    <w:rsid w:val="00B208C9"/>
    <w:rsid w:val="00B44C13"/>
    <w:rsid w:val="00B517E8"/>
    <w:rsid w:val="00B600CE"/>
    <w:rsid w:val="00B66888"/>
    <w:rsid w:val="00B93FDC"/>
    <w:rsid w:val="00BA0905"/>
    <w:rsid w:val="00BA0BF6"/>
    <w:rsid w:val="00BC687C"/>
    <w:rsid w:val="00BC7655"/>
    <w:rsid w:val="00BD0FDD"/>
    <w:rsid w:val="00BD3FFF"/>
    <w:rsid w:val="00C42A36"/>
    <w:rsid w:val="00C4516D"/>
    <w:rsid w:val="00C86447"/>
    <w:rsid w:val="00C901C8"/>
    <w:rsid w:val="00CA177C"/>
    <w:rsid w:val="00CB2714"/>
    <w:rsid w:val="00CD1D10"/>
    <w:rsid w:val="00D13844"/>
    <w:rsid w:val="00D21FC8"/>
    <w:rsid w:val="00D367D4"/>
    <w:rsid w:val="00D52E0B"/>
    <w:rsid w:val="00D54334"/>
    <w:rsid w:val="00D557E1"/>
    <w:rsid w:val="00D75B81"/>
    <w:rsid w:val="00D75E5E"/>
    <w:rsid w:val="00D7733E"/>
    <w:rsid w:val="00D85686"/>
    <w:rsid w:val="00D94485"/>
    <w:rsid w:val="00DC60E9"/>
    <w:rsid w:val="00DE1F23"/>
    <w:rsid w:val="00DE705C"/>
    <w:rsid w:val="00E1617B"/>
    <w:rsid w:val="00E22C99"/>
    <w:rsid w:val="00E23FA6"/>
    <w:rsid w:val="00E24DA4"/>
    <w:rsid w:val="00E3611F"/>
    <w:rsid w:val="00E570C0"/>
    <w:rsid w:val="00E635DE"/>
    <w:rsid w:val="00E66064"/>
    <w:rsid w:val="00E8075E"/>
    <w:rsid w:val="00E82699"/>
    <w:rsid w:val="00E83980"/>
    <w:rsid w:val="00EF0362"/>
    <w:rsid w:val="00F223AD"/>
    <w:rsid w:val="00F53CC6"/>
    <w:rsid w:val="00F9626F"/>
    <w:rsid w:val="00F97C19"/>
    <w:rsid w:val="00FB2ADB"/>
    <w:rsid w:val="00FB4D8B"/>
    <w:rsid w:val="00FE61ED"/>
    <w:rsid w:val="00FE7570"/>
    <w:rsid w:val="00FF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44C13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64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21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0A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0A4"/>
  </w:style>
  <w:style w:type="paragraph" w:styleId="Voettekst">
    <w:name w:val="footer"/>
    <w:basedOn w:val="Standaard"/>
    <w:link w:val="Voet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10A4"/>
  </w:style>
  <w:style w:type="table" w:styleId="Tabelraster">
    <w:name w:val="Table Grid"/>
    <w:basedOn w:val="Standaardtabel"/>
    <w:uiPriority w:val="59"/>
    <w:rsid w:val="008A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09C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09C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09C8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B208C9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7231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06A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6A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6A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6A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6AC5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133C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64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44C13"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8644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21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10A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0A4"/>
  </w:style>
  <w:style w:type="paragraph" w:styleId="Voettekst">
    <w:name w:val="footer"/>
    <w:basedOn w:val="Standaard"/>
    <w:link w:val="VoettekstChar"/>
    <w:uiPriority w:val="99"/>
    <w:unhideWhenUsed/>
    <w:rsid w:val="006210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10A4"/>
  </w:style>
  <w:style w:type="table" w:styleId="Tabelraster">
    <w:name w:val="Table Grid"/>
    <w:basedOn w:val="Standaardtabel"/>
    <w:uiPriority w:val="59"/>
    <w:rsid w:val="008A0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09C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09C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09C8"/>
    <w:rPr>
      <w:vertAlign w:val="superscript"/>
    </w:rPr>
  </w:style>
  <w:style w:type="character" w:styleId="Hyperlink">
    <w:name w:val="Hyperlink"/>
    <w:basedOn w:val="Standaardalinea-lettertype"/>
    <w:uiPriority w:val="99"/>
    <w:unhideWhenUsed/>
    <w:rsid w:val="00B208C9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7231F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006AC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6AC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6AC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6AC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6AC5"/>
    <w:rPr>
      <w:b/>
      <w:bCs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133C"/>
    <w:rPr>
      <w:color w:val="800080" w:themeColor="followed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864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57F9-8439-4A10-A837-57CF16199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7CFF16BE.dotm</Template>
  <TotalTime>0</TotalTime>
  <Pages>2</Pages>
  <Words>269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Gelderland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Haar, Sabine ter</dc:creator>
  <cp:lastModifiedBy>Kurvers, Geert</cp:lastModifiedBy>
  <cp:revision>2</cp:revision>
  <cp:lastPrinted>2016-07-05T11:45:00Z</cp:lastPrinted>
  <dcterms:created xsi:type="dcterms:W3CDTF">2017-01-11T14:55:00Z</dcterms:created>
  <dcterms:modified xsi:type="dcterms:W3CDTF">2017-01-11T14:55:00Z</dcterms:modified>
</cp:coreProperties>
</file>